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048C" w:rsidRDefault="005C2BAB">
      <w:bookmarkStart w:id="0" w:name="_GoBack"/>
      <w:r w:rsidRPr="005C2BAB">
        <w:rPr>
          <w:b/>
          <w:noProof/>
          <w:lang w:eastAsia="en-GB"/>
        </w:rPr>
        <w:drawing>
          <wp:inline distT="0" distB="0" distL="0" distR="0">
            <wp:extent cx="5610225" cy="88582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4048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BAB"/>
    <w:rsid w:val="005C2BAB"/>
    <w:rsid w:val="00A40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D32481E-F7D4-4C81-82E1-9E46ADBFD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2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2B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81E90B4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aukb.manage2</dc:creator>
  <cp:keywords/>
  <dc:description/>
  <cp:lastModifiedBy>aukb.manage2</cp:lastModifiedBy>
  <cp:revision>1</cp:revision>
  <cp:lastPrinted>2018-01-19T11:57:00Z</cp:lastPrinted>
  <dcterms:created xsi:type="dcterms:W3CDTF">2018-01-19T11:56:00Z</dcterms:created>
  <dcterms:modified xsi:type="dcterms:W3CDTF">2018-01-19T12:01:00Z</dcterms:modified>
</cp:coreProperties>
</file>