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89" w:rsidRPr="00381DDC" w:rsidRDefault="001E53C8" w:rsidP="001E53C8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Volunteer Role Description</w:t>
      </w:r>
    </w:p>
    <w:p w:rsidR="00361189" w:rsidRPr="00D03A8F" w:rsidRDefault="00D03A8F" w:rsidP="001E53C8">
      <w:pPr>
        <w:pStyle w:val="Title"/>
        <w:rPr>
          <w:rFonts w:ascii="Arial" w:hAnsi="Arial" w:cs="Arial"/>
          <w:szCs w:val="24"/>
        </w:rPr>
      </w:pPr>
      <w:r w:rsidRPr="00D03A8F">
        <w:rPr>
          <w:rFonts w:ascii="Helvetica" w:hAnsi="Helvetica"/>
          <w:szCs w:val="24"/>
        </w:rPr>
        <w:t>Manicure/Chiropody</w:t>
      </w:r>
      <w:r w:rsidRPr="00D03A8F">
        <w:rPr>
          <w:rFonts w:ascii="Helvetica" w:hAnsi="Helvetica"/>
          <w:szCs w:val="24"/>
        </w:rPr>
        <w:t xml:space="preserve"> </w:t>
      </w:r>
      <w:r w:rsidR="001E53C8" w:rsidRPr="00D03A8F">
        <w:rPr>
          <w:rFonts w:ascii="Arial" w:hAnsi="Arial" w:cs="Arial"/>
          <w:szCs w:val="24"/>
        </w:rPr>
        <w:t>Volunteer</w:t>
      </w:r>
    </w:p>
    <w:p w:rsidR="00361189" w:rsidRPr="00381DDC" w:rsidRDefault="00361189" w:rsidP="001E53C8">
      <w:pPr>
        <w:pStyle w:val="Title"/>
        <w:jc w:val="both"/>
        <w:rPr>
          <w:rFonts w:ascii="Arial" w:hAnsi="Arial" w:cs="Arial"/>
          <w:szCs w:val="24"/>
        </w:rPr>
      </w:pPr>
    </w:p>
    <w:p w:rsidR="0066595F" w:rsidRPr="00381DDC" w:rsidRDefault="0066595F" w:rsidP="001E53C8">
      <w:pPr>
        <w:jc w:val="both"/>
        <w:rPr>
          <w:rFonts w:ascii="Arial" w:hAnsi="Arial" w:cs="Arial"/>
          <w:b/>
          <w:sz w:val="24"/>
          <w:szCs w:val="24"/>
        </w:rPr>
      </w:pPr>
    </w:p>
    <w:p w:rsidR="004950BF" w:rsidRPr="00381DDC" w:rsidRDefault="00381DDC" w:rsidP="001E53C8">
      <w:pPr>
        <w:pStyle w:val="Title"/>
        <w:jc w:val="left"/>
        <w:rPr>
          <w:rFonts w:ascii="Arial" w:hAnsi="Arial" w:cs="Arial"/>
          <w:szCs w:val="24"/>
        </w:rPr>
      </w:pPr>
      <w:r w:rsidRPr="00381DDC">
        <w:rPr>
          <w:rFonts w:ascii="Arial" w:hAnsi="Arial" w:cs="Arial"/>
          <w:szCs w:val="24"/>
        </w:rPr>
        <w:t>Responsible to:</w:t>
      </w:r>
      <w:r w:rsidRPr="00381DDC">
        <w:rPr>
          <w:rFonts w:ascii="Arial" w:hAnsi="Arial" w:cs="Arial"/>
          <w:szCs w:val="24"/>
        </w:rPr>
        <w:tab/>
        <w:t>At Home Services Development Manager</w:t>
      </w:r>
      <w:r w:rsidR="004950BF" w:rsidRPr="00381DDC">
        <w:rPr>
          <w:rFonts w:ascii="Arial" w:hAnsi="Arial" w:cs="Arial"/>
          <w:szCs w:val="24"/>
        </w:rPr>
        <w:t xml:space="preserve"> </w:t>
      </w:r>
    </w:p>
    <w:p w:rsidR="004950BF" w:rsidRPr="00381DDC" w:rsidRDefault="004950BF" w:rsidP="001E53C8">
      <w:pPr>
        <w:pStyle w:val="Title"/>
        <w:jc w:val="left"/>
        <w:rPr>
          <w:rFonts w:ascii="Arial" w:hAnsi="Arial" w:cs="Arial"/>
          <w:szCs w:val="24"/>
        </w:rPr>
      </w:pPr>
    </w:p>
    <w:p w:rsidR="004950BF" w:rsidRPr="00381DDC" w:rsidRDefault="004950BF" w:rsidP="001E53C8">
      <w:pPr>
        <w:pStyle w:val="Title"/>
        <w:jc w:val="left"/>
        <w:rPr>
          <w:rFonts w:ascii="Arial" w:hAnsi="Arial" w:cs="Arial"/>
          <w:b w:val="0"/>
          <w:szCs w:val="24"/>
        </w:rPr>
      </w:pPr>
      <w:r w:rsidRPr="00381DDC">
        <w:rPr>
          <w:rFonts w:ascii="Arial" w:hAnsi="Arial" w:cs="Arial"/>
          <w:szCs w:val="24"/>
        </w:rPr>
        <w:t>Hours</w:t>
      </w:r>
      <w:r w:rsidRPr="00381DDC">
        <w:rPr>
          <w:rFonts w:ascii="Arial" w:hAnsi="Arial" w:cs="Arial"/>
          <w:szCs w:val="24"/>
        </w:rPr>
        <w:tab/>
        <w:t>:</w:t>
      </w:r>
      <w:r w:rsidRPr="00381DDC">
        <w:rPr>
          <w:rFonts w:ascii="Arial" w:hAnsi="Arial" w:cs="Arial"/>
          <w:szCs w:val="24"/>
        </w:rPr>
        <w:tab/>
      </w:r>
      <w:r w:rsidRPr="00381DDC">
        <w:rPr>
          <w:rFonts w:ascii="Arial" w:hAnsi="Arial" w:cs="Arial"/>
          <w:szCs w:val="24"/>
        </w:rPr>
        <w:tab/>
        <w:t xml:space="preserve">Flexible  </w:t>
      </w:r>
    </w:p>
    <w:p w:rsidR="004950BF" w:rsidRPr="00381DDC" w:rsidRDefault="004950BF" w:rsidP="001E53C8">
      <w:pPr>
        <w:pStyle w:val="Title"/>
        <w:jc w:val="left"/>
        <w:rPr>
          <w:rFonts w:ascii="Arial" w:hAnsi="Arial" w:cs="Arial"/>
          <w:szCs w:val="24"/>
        </w:rPr>
      </w:pPr>
    </w:p>
    <w:p w:rsidR="004950BF" w:rsidRPr="00381DDC" w:rsidRDefault="001E53C8" w:rsidP="001E53C8">
      <w:pPr>
        <w:pStyle w:val="Title"/>
        <w:ind w:hanging="2160"/>
        <w:jc w:val="left"/>
        <w:rPr>
          <w:rFonts w:ascii="Arial" w:hAnsi="Arial" w:cs="Arial"/>
          <w:b w:val="0"/>
          <w:szCs w:val="24"/>
        </w:rPr>
      </w:pPr>
      <w:proofErr w:type="spellStart"/>
      <w:r>
        <w:rPr>
          <w:rFonts w:ascii="Arial" w:hAnsi="Arial" w:cs="Arial"/>
          <w:szCs w:val="24"/>
        </w:rPr>
        <w:t>Loca</w:t>
      </w:r>
      <w:proofErr w:type="spellEnd"/>
      <w:r w:rsidR="004950BF" w:rsidRPr="00381DD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Location: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At a local community centre or clients’ homes</w:t>
      </w:r>
      <w:r w:rsidR="00381DDC" w:rsidRPr="00381DDC">
        <w:rPr>
          <w:rFonts w:ascii="Arial" w:hAnsi="Arial" w:cs="Arial"/>
          <w:szCs w:val="24"/>
        </w:rPr>
        <w:t xml:space="preserve"> </w:t>
      </w:r>
    </w:p>
    <w:p w:rsidR="004950BF" w:rsidRPr="00381DDC" w:rsidRDefault="004950BF" w:rsidP="001E53C8">
      <w:pPr>
        <w:jc w:val="both"/>
        <w:rPr>
          <w:rFonts w:ascii="Arial" w:hAnsi="Arial" w:cs="Arial"/>
          <w:b/>
          <w:sz w:val="24"/>
          <w:szCs w:val="24"/>
        </w:rPr>
      </w:pPr>
    </w:p>
    <w:p w:rsidR="00361189" w:rsidRPr="00670A7E" w:rsidRDefault="00361189" w:rsidP="001E53C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70A7E">
        <w:rPr>
          <w:rFonts w:ascii="Arial" w:hAnsi="Arial" w:cs="Arial"/>
          <w:b/>
          <w:sz w:val="24"/>
          <w:szCs w:val="24"/>
          <w:u w:val="single"/>
        </w:rPr>
        <w:t>Role Purpose:</w:t>
      </w:r>
      <w:r w:rsidR="00A71959" w:rsidRPr="00670A7E">
        <w:rPr>
          <w:rFonts w:ascii="Arial" w:hAnsi="Arial" w:cs="Arial"/>
          <w:b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381DDC" w:rsidRPr="00381DDC" w:rsidRDefault="00381DDC" w:rsidP="001E53C8">
      <w:pPr>
        <w:jc w:val="both"/>
        <w:rPr>
          <w:rFonts w:ascii="Arial" w:hAnsi="Arial" w:cs="Arial"/>
          <w:b/>
          <w:sz w:val="24"/>
          <w:szCs w:val="24"/>
        </w:rPr>
      </w:pPr>
    </w:p>
    <w:p w:rsidR="00381DDC" w:rsidRPr="00381DDC" w:rsidRDefault="00381DDC" w:rsidP="001E53C8">
      <w:pPr>
        <w:rPr>
          <w:rFonts w:ascii="Arial" w:hAnsi="Arial" w:cs="Arial"/>
          <w:sz w:val="24"/>
          <w:szCs w:val="24"/>
        </w:rPr>
      </w:pPr>
      <w:r w:rsidRPr="00381DDC">
        <w:rPr>
          <w:rFonts w:ascii="Arial" w:hAnsi="Arial" w:cs="Arial"/>
          <w:sz w:val="24"/>
          <w:szCs w:val="24"/>
        </w:rPr>
        <w:t xml:space="preserve">Our aim is to make sure everyone in the Borough </w:t>
      </w:r>
      <w:r w:rsidR="001E53C8">
        <w:rPr>
          <w:rFonts w:ascii="Arial" w:hAnsi="Arial" w:cs="Arial"/>
          <w:sz w:val="24"/>
          <w:szCs w:val="24"/>
        </w:rPr>
        <w:t>of Merton have</w:t>
      </w:r>
      <w:r w:rsidR="00FC7DF0">
        <w:rPr>
          <w:rFonts w:ascii="Arial" w:hAnsi="Arial" w:cs="Arial"/>
          <w:sz w:val="24"/>
          <w:szCs w:val="24"/>
        </w:rPr>
        <w:t xml:space="preserve"> their toe</w:t>
      </w:r>
      <w:r w:rsidR="001E53C8">
        <w:rPr>
          <w:rFonts w:ascii="Arial" w:hAnsi="Arial" w:cs="Arial"/>
          <w:sz w:val="24"/>
          <w:szCs w:val="24"/>
        </w:rPr>
        <w:t>s</w:t>
      </w:r>
      <w:r w:rsidR="00FC7DF0">
        <w:rPr>
          <w:rFonts w:ascii="Arial" w:hAnsi="Arial" w:cs="Arial"/>
          <w:sz w:val="24"/>
          <w:szCs w:val="24"/>
        </w:rPr>
        <w:t xml:space="preserve"> and fing</w:t>
      </w:r>
      <w:r w:rsidR="001E53C8">
        <w:rPr>
          <w:rFonts w:ascii="Arial" w:hAnsi="Arial" w:cs="Arial"/>
          <w:sz w:val="24"/>
          <w:szCs w:val="24"/>
        </w:rPr>
        <w:t xml:space="preserve">er nails cut when they need to! </w:t>
      </w:r>
      <w:r w:rsidRPr="00381DDC">
        <w:rPr>
          <w:rFonts w:ascii="Arial" w:hAnsi="Arial" w:cs="Arial"/>
          <w:sz w:val="24"/>
          <w:szCs w:val="24"/>
        </w:rPr>
        <w:t>While most of us can do this task for ourselves, many people, especially older people fi</w:t>
      </w:r>
      <w:r w:rsidR="001E53C8">
        <w:rPr>
          <w:rFonts w:ascii="Arial" w:hAnsi="Arial" w:cs="Arial"/>
          <w:sz w:val="24"/>
          <w:szCs w:val="24"/>
        </w:rPr>
        <w:t xml:space="preserve">nd it increasingly difficult. </w:t>
      </w:r>
      <w:r w:rsidRPr="00381DDC">
        <w:rPr>
          <w:rFonts w:ascii="Arial" w:hAnsi="Arial" w:cs="Arial"/>
          <w:sz w:val="24"/>
          <w:szCs w:val="24"/>
        </w:rPr>
        <w:t xml:space="preserve">The service will be mainly offered in local community </w:t>
      </w:r>
      <w:r w:rsidR="00FC7DF0">
        <w:rPr>
          <w:rFonts w:ascii="Arial" w:hAnsi="Arial" w:cs="Arial"/>
          <w:sz w:val="24"/>
          <w:szCs w:val="24"/>
        </w:rPr>
        <w:t>venues</w:t>
      </w:r>
      <w:r w:rsidRPr="00381DDC">
        <w:rPr>
          <w:rFonts w:ascii="Arial" w:hAnsi="Arial" w:cs="Arial"/>
          <w:sz w:val="24"/>
          <w:szCs w:val="24"/>
        </w:rPr>
        <w:t xml:space="preserve"> throughout the borough.  We also hope to develop a service for people who need to be visited in their own home.  </w:t>
      </w:r>
    </w:p>
    <w:p w:rsidR="00553A95" w:rsidRPr="00670A7E" w:rsidRDefault="00553A95" w:rsidP="001E53C8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361189" w:rsidRPr="00670A7E" w:rsidRDefault="00361189" w:rsidP="001E53C8">
      <w:pPr>
        <w:pStyle w:val="Heading3"/>
        <w:jc w:val="both"/>
        <w:rPr>
          <w:rFonts w:ascii="Arial" w:hAnsi="Arial" w:cs="Arial"/>
          <w:szCs w:val="24"/>
          <w:u w:val="single"/>
        </w:rPr>
      </w:pPr>
      <w:r w:rsidRPr="00670A7E">
        <w:rPr>
          <w:rFonts w:ascii="Arial" w:hAnsi="Arial" w:cs="Arial"/>
          <w:szCs w:val="24"/>
          <w:u w:val="single"/>
        </w:rPr>
        <w:t>Key Tasks:</w:t>
      </w:r>
    </w:p>
    <w:p w:rsidR="00381DDC" w:rsidRPr="00381DDC" w:rsidRDefault="00381DDC" w:rsidP="001E53C8">
      <w:pPr>
        <w:rPr>
          <w:lang w:eastAsia="en-GB"/>
        </w:rPr>
      </w:pP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381DDC" w:rsidRPr="00381DDC">
        <w:rPr>
          <w:rFonts w:ascii="Arial" w:hAnsi="Arial" w:cs="Arial"/>
          <w:sz w:val="24"/>
          <w:szCs w:val="24"/>
        </w:rPr>
        <w:t xml:space="preserve">eet our clients in a local community </w:t>
      </w:r>
      <w:r w:rsidR="00FC7DF0">
        <w:rPr>
          <w:rFonts w:ascii="Arial" w:hAnsi="Arial" w:cs="Arial"/>
          <w:sz w:val="24"/>
          <w:szCs w:val="24"/>
        </w:rPr>
        <w:t xml:space="preserve">venue </w:t>
      </w:r>
      <w:r>
        <w:rPr>
          <w:rFonts w:ascii="Arial" w:hAnsi="Arial" w:cs="Arial"/>
          <w:sz w:val="24"/>
          <w:szCs w:val="24"/>
        </w:rPr>
        <w:t>or visit them in their own home</w:t>
      </w: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381DDC" w:rsidRPr="00381DDC">
        <w:rPr>
          <w:rFonts w:ascii="Arial" w:hAnsi="Arial" w:cs="Arial"/>
          <w:sz w:val="24"/>
          <w:szCs w:val="24"/>
        </w:rPr>
        <w:t xml:space="preserve">ork with staff in the centres to </w:t>
      </w:r>
      <w:r>
        <w:rPr>
          <w:rFonts w:ascii="Arial" w:hAnsi="Arial" w:cs="Arial"/>
          <w:sz w:val="24"/>
          <w:szCs w:val="24"/>
        </w:rPr>
        <w:t>co-ordinate the service</w:t>
      </w: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Arrange </w:t>
      </w:r>
      <w:r w:rsidR="00381DDC" w:rsidRPr="00381DDC">
        <w:rPr>
          <w:rFonts w:ascii="Arial" w:hAnsi="Arial" w:cs="Arial"/>
          <w:sz w:val="24"/>
          <w:szCs w:val="24"/>
        </w:rPr>
        <w:t>the distribution and care of the ins</w:t>
      </w:r>
      <w:r>
        <w:rPr>
          <w:rFonts w:ascii="Arial" w:hAnsi="Arial" w:cs="Arial"/>
          <w:sz w:val="24"/>
          <w:szCs w:val="24"/>
        </w:rPr>
        <w:t>truments needed for the service</w:t>
      </w: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Collect the money</w:t>
      </w:r>
      <w:r w:rsidR="00381DDC" w:rsidRPr="00381DDC">
        <w:rPr>
          <w:rFonts w:ascii="Arial" w:hAnsi="Arial" w:cs="Arial"/>
          <w:sz w:val="24"/>
          <w:szCs w:val="24"/>
        </w:rPr>
        <w:t xml:space="preserve"> from the client and arrange the transfer of</w:t>
      </w:r>
      <w:r>
        <w:rPr>
          <w:rFonts w:ascii="Arial" w:hAnsi="Arial" w:cs="Arial"/>
          <w:sz w:val="24"/>
          <w:szCs w:val="24"/>
        </w:rPr>
        <w:t xml:space="preserve"> the monies as agreed</w:t>
      </w: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basic record keeping</w:t>
      </w:r>
    </w:p>
    <w:p w:rsidR="00381DDC" w:rsidRPr="00381DDC" w:rsidRDefault="001E53C8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Treat</w:t>
      </w:r>
      <w:r w:rsidR="00381DDC" w:rsidRPr="00381DDC">
        <w:rPr>
          <w:rFonts w:ascii="Arial" w:hAnsi="Arial" w:cs="Arial"/>
          <w:sz w:val="24"/>
          <w:szCs w:val="24"/>
        </w:rPr>
        <w:t xml:space="preserve"> the client with respect, clearly communicating with them and get</w:t>
      </w:r>
      <w:r>
        <w:rPr>
          <w:rFonts w:ascii="Arial" w:hAnsi="Arial" w:cs="Arial"/>
          <w:sz w:val="24"/>
          <w:szCs w:val="24"/>
        </w:rPr>
        <w:t>ting their consent at all times</w:t>
      </w:r>
    </w:p>
    <w:p w:rsidR="00381DDC" w:rsidRPr="00381DDC" w:rsidRDefault="00381DDC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 w:rsidRPr="00381DDC">
        <w:rPr>
          <w:rFonts w:ascii="Arial" w:hAnsi="Arial" w:cs="Arial"/>
          <w:sz w:val="24"/>
          <w:szCs w:val="24"/>
        </w:rPr>
        <w:t>Where relevant, offer other services to the client, either provided by Age UK Me</w:t>
      </w:r>
      <w:r w:rsidR="001E53C8">
        <w:rPr>
          <w:rFonts w:ascii="Arial" w:hAnsi="Arial" w:cs="Arial"/>
          <w:sz w:val="24"/>
          <w:szCs w:val="24"/>
        </w:rPr>
        <w:t>rton or by another organisation</w:t>
      </w:r>
    </w:p>
    <w:p w:rsidR="00381DDC" w:rsidRPr="00381DDC" w:rsidRDefault="00381DDC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 w:rsidRPr="00381DDC">
        <w:rPr>
          <w:rFonts w:ascii="Arial" w:hAnsi="Arial" w:cs="Arial"/>
          <w:sz w:val="24"/>
          <w:szCs w:val="24"/>
        </w:rPr>
        <w:t>Adhere to all Age UK Merton’s policies</w:t>
      </w:r>
      <w:r w:rsidR="00FC7DF0">
        <w:rPr>
          <w:rFonts w:ascii="Arial" w:hAnsi="Arial" w:cs="Arial"/>
          <w:sz w:val="24"/>
          <w:szCs w:val="24"/>
        </w:rPr>
        <w:t xml:space="preserve"> and procedures</w:t>
      </w:r>
      <w:r w:rsidRPr="00381DDC">
        <w:rPr>
          <w:rFonts w:ascii="Arial" w:hAnsi="Arial" w:cs="Arial"/>
          <w:sz w:val="24"/>
          <w:szCs w:val="24"/>
        </w:rPr>
        <w:t xml:space="preserve"> including safeguarding, data </w:t>
      </w:r>
      <w:r w:rsidR="001E53C8">
        <w:rPr>
          <w:rFonts w:ascii="Arial" w:hAnsi="Arial" w:cs="Arial"/>
          <w:sz w:val="24"/>
          <w:szCs w:val="24"/>
        </w:rPr>
        <w:t>protection and confidentiality</w:t>
      </w:r>
    </w:p>
    <w:p w:rsidR="00381DDC" w:rsidRPr="00381DDC" w:rsidRDefault="00381DDC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 w:rsidRPr="00381DDC">
        <w:rPr>
          <w:rFonts w:ascii="Arial" w:hAnsi="Arial" w:cs="Arial"/>
          <w:sz w:val="24"/>
          <w:szCs w:val="24"/>
        </w:rPr>
        <w:t xml:space="preserve">Participate in training sessions </w:t>
      </w:r>
      <w:r w:rsidR="001E53C8">
        <w:rPr>
          <w:rFonts w:ascii="Arial" w:hAnsi="Arial" w:cs="Arial"/>
          <w:sz w:val="24"/>
          <w:szCs w:val="24"/>
        </w:rPr>
        <w:t>and other meetings as necessary</w:t>
      </w:r>
    </w:p>
    <w:p w:rsidR="00381DDC" w:rsidRPr="001E53C8" w:rsidRDefault="00381DDC" w:rsidP="001E53C8">
      <w:pPr>
        <w:pStyle w:val="ListParagraph"/>
        <w:numPr>
          <w:ilvl w:val="0"/>
          <w:numId w:val="13"/>
        </w:numPr>
        <w:ind w:left="0"/>
        <w:rPr>
          <w:rFonts w:ascii="Arial" w:hAnsi="Arial" w:cs="Arial"/>
          <w:sz w:val="24"/>
          <w:szCs w:val="24"/>
        </w:rPr>
      </w:pPr>
      <w:r w:rsidRPr="00381DDC">
        <w:rPr>
          <w:rFonts w:ascii="Arial" w:hAnsi="Arial" w:cs="Arial"/>
          <w:sz w:val="24"/>
          <w:szCs w:val="24"/>
        </w:rPr>
        <w:t>Work as part of a team with other Age</w:t>
      </w:r>
      <w:r w:rsidR="001E53C8">
        <w:rPr>
          <w:rFonts w:ascii="Arial" w:hAnsi="Arial" w:cs="Arial"/>
          <w:sz w:val="24"/>
          <w:szCs w:val="24"/>
        </w:rPr>
        <w:t xml:space="preserve"> UK Merton volunteers and staff</w:t>
      </w:r>
    </w:p>
    <w:p w:rsidR="00381DDC" w:rsidRDefault="00381DDC" w:rsidP="001E53C8">
      <w:pPr>
        <w:pStyle w:val="Heading3"/>
        <w:jc w:val="both"/>
        <w:rPr>
          <w:rFonts w:ascii="Arial" w:hAnsi="Arial" w:cs="Arial"/>
          <w:szCs w:val="24"/>
        </w:rPr>
      </w:pPr>
    </w:p>
    <w:p w:rsidR="00361189" w:rsidRPr="00670A7E" w:rsidRDefault="000E71E6" w:rsidP="001E53C8">
      <w:pPr>
        <w:pStyle w:val="Heading3"/>
        <w:jc w:val="both"/>
        <w:rPr>
          <w:rFonts w:ascii="Arial" w:hAnsi="Arial" w:cs="Arial"/>
          <w:szCs w:val="24"/>
          <w:u w:val="single"/>
        </w:rPr>
      </w:pPr>
      <w:r w:rsidRPr="00670A7E">
        <w:rPr>
          <w:rFonts w:ascii="Arial" w:hAnsi="Arial" w:cs="Arial"/>
          <w:szCs w:val="24"/>
          <w:u w:val="single"/>
        </w:rPr>
        <w:t>Skills/experience</w:t>
      </w:r>
      <w:r w:rsidR="00361189" w:rsidRPr="00670A7E">
        <w:rPr>
          <w:rFonts w:ascii="Arial" w:hAnsi="Arial" w:cs="Arial"/>
          <w:szCs w:val="24"/>
          <w:u w:val="single"/>
        </w:rPr>
        <w:t>:</w:t>
      </w:r>
    </w:p>
    <w:p w:rsidR="001E53C8" w:rsidRPr="001E53C8" w:rsidRDefault="001E53C8" w:rsidP="001E53C8">
      <w:pPr>
        <w:rPr>
          <w:lang w:eastAsia="en-GB"/>
        </w:rPr>
      </w:pPr>
    </w:p>
    <w:p w:rsidR="00381DDC" w:rsidRPr="00381DDC" w:rsidRDefault="001E53C8" w:rsidP="001E53C8">
      <w:pPr>
        <w:pStyle w:val="ListParagraph"/>
        <w:numPr>
          <w:ilvl w:val="0"/>
          <w:numId w:val="14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Good practical skills – precision, attention to detail, ability to safely use nail cutters  </w:t>
      </w:r>
    </w:p>
    <w:p w:rsidR="00381DDC" w:rsidRDefault="001E53C8" w:rsidP="001E53C8">
      <w:pPr>
        <w:pStyle w:val="ListParagraph"/>
        <w:numPr>
          <w:ilvl w:val="0"/>
          <w:numId w:val="14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eyesight</w:t>
      </w:r>
    </w:p>
    <w:p w:rsidR="001E53C8" w:rsidRPr="00381DDC" w:rsidRDefault="001E53C8" w:rsidP="001E53C8">
      <w:pPr>
        <w:pStyle w:val="ListParagraph"/>
        <w:numPr>
          <w:ilvl w:val="0"/>
          <w:numId w:val="14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Awareness of Health &amp; Safely measures</w:t>
      </w:r>
    </w:p>
    <w:p w:rsidR="001E53C8" w:rsidRDefault="001E53C8" w:rsidP="001E53C8">
      <w:pPr>
        <w:pStyle w:val="ListParagraph"/>
        <w:numPr>
          <w:ilvl w:val="0"/>
          <w:numId w:val="14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Patient and personable </w:t>
      </w:r>
    </w:p>
    <w:p w:rsidR="004950BF" w:rsidRPr="00670A7E" w:rsidRDefault="00381DDC" w:rsidP="00670A7E">
      <w:pPr>
        <w:pStyle w:val="ListParagraph"/>
        <w:numPr>
          <w:ilvl w:val="0"/>
          <w:numId w:val="14"/>
        </w:numPr>
        <w:ind w:left="0"/>
        <w:rPr>
          <w:rFonts w:ascii="Arial" w:hAnsi="Arial" w:cs="Arial"/>
          <w:sz w:val="24"/>
          <w:szCs w:val="24"/>
        </w:rPr>
      </w:pPr>
      <w:r w:rsidRPr="001E53C8">
        <w:rPr>
          <w:rFonts w:ascii="Arial" w:hAnsi="Arial" w:cs="Arial"/>
          <w:sz w:val="24"/>
          <w:szCs w:val="24"/>
        </w:rPr>
        <w:t>Abilit</w:t>
      </w:r>
      <w:r w:rsidR="001E53C8">
        <w:rPr>
          <w:rFonts w:ascii="Arial" w:hAnsi="Arial" w:cs="Arial"/>
          <w:sz w:val="24"/>
          <w:szCs w:val="24"/>
        </w:rPr>
        <w:t>y to follow simple procedures</w:t>
      </w:r>
      <w:r w:rsidR="00670A7E">
        <w:rPr>
          <w:rFonts w:ascii="Arial" w:hAnsi="Arial" w:cs="Arial"/>
          <w:sz w:val="24"/>
          <w:szCs w:val="24"/>
        </w:rPr>
        <w:t xml:space="preserve"> and complete basis record keeping</w:t>
      </w:r>
    </w:p>
    <w:sectPr w:rsidR="004950BF" w:rsidRPr="00670A7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5B6" w:rsidRDefault="009B25B6" w:rsidP="00CD35D3">
      <w:pPr>
        <w:spacing w:line="240" w:lineRule="auto"/>
      </w:pPr>
      <w:r>
        <w:separator/>
      </w:r>
    </w:p>
  </w:endnote>
  <w:endnote w:type="continuationSeparator" w:id="0">
    <w:p w:rsidR="009B25B6" w:rsidRDefault="009B25B6" w:rsidP="00CD3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ntin">
    <w:altName w:val="Georgia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D3" w:rsidRDefault="00E14A6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38E97D5" wp14:editId="1063707E">
          <wp:simplePos x="0" y="0"/>
          <wp:positionH relativeFrom="column">
            <wp:posOffset>-914400</wp:posOffset>
          </wp:positionH>
          <wp:positionV relativeFrom="paragraph">
            <wp:posOffset>-754380</wp:posOffset>
          </wp:positionV>
          <wp:extent cx="7562850" cy="1209675"/>
          <wp:effectExtent l="0" t="0" r="0" b="9525"/>
          <wp:wrapTight wrapText="bothSides">
            <wp:wrapPolygon edited="0">
              <wp:start x="0" y="0"/>
              <wp:lineTo x="0" y="21430"/>
              <wp:lineTo x="21546" y="21430"/>
              <wp:lineTo x="21546" y="0"/>
              <wp:lineTo x="0" y="0"/>
            </wp:wrapPolygon>
          </wp:wrapTight>
          <wp:docPr id="2" name="Picture 2" descr="IDBB2200 Merton LH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DBB2200 Merton LH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5B6" w:rsidRDefault="009B25B6" w:rsidP="00CD35D3">
      <w:pPr>
        <w:spacing w:line="240" w:lineRule="auto"/>
      </w:pPr>
      <w:r>
        <w:separator/>
      </w:r>
    </w:p>
  </w:footnote>
  <w:footnote w:type="continuationSeparator" w:id="0">
    <w:p w:rsidR="009B25B6" w:rsidRDefault="009B25B6" w:rsidP="00CD3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D3" w:rsidRDefault="00E14A60" w:rsidP="00381DDC">
    <w:pPr>
      <w:pStyle w:val="Header"/>
      <w:tabs>
        <w:tab w:val="clear" w:pos="4513"/>
      </w:tabs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437AB12F" wp14:editId="54EC2D31">
          <wp:simplePos x="0" y="0"/>
          <wp:positionH relativeFrom="column">
            <wp:posOffset>-390525</wp:posOffset>
          </wp:positionH>
          <wp:positionV relativeFrom="paragraph">
            <wp:posOffset>-449580</wp:posOffset>
          </wp:positionV>
          <wp:extent cx="7562850" cy="1095375"/>
          <wp:effectExtent l="0" t="0" r="0" b="9525"/>
          <wp:wrapTight wrapText="bothSides">
            <wp:wrapPolygon edited="0">
              <wp:start x="0" y="0"/>
              <wp:lineTo x="0" y="21412"/>
              <wp:lineTo x="21546" y="21412"/>
              <wp:lineTo x="21546" y="0"/>
              <wp:lineTo x="0" y="0"/>
            </wp:wrapPolygon>
          </wp:wrapTight>
          <wp:docPr id="1" name="Picture 1" descr="IDBB2200 Merton LH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BB2200 Merton LH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DD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6127"/>
    <w:multiLevelType w:val="hybridMultilevel"/>
    <w:tmpl w:val="DA26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71A57"/>
    <w:multiLevelType w:val="hybridMultilevel"/>
    <w:tmpl w:val="5A8C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8340B"/>
    <w:multiLevelType w:val="hybridMultilevel"/>
    <w:tmpl w:val="AEBC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C556E"/>
    <w:multiLevelType w:val="hybridMultilevel"/>
    <w:tmpl w:val="3DA66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C1205"/>
    <w:multiLevelType w:val="hybridMultilevel"/>
    <w:tmpl w:val="11DE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B675E"/>
    <w:multiLevelType w:val="singleLevel"/>
    <w:tmpl w:val="B34E6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</w:abstractNum>
  <w:abstractNum w:abstractNumId="6">
    <w:nsid w:val="3832092E"/>
    <w:multiLevelType w:val="hybridMultilevel"/>
    <w:tmpl w:val="9D100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313D2"/>
    <w:multiLevelType w:val="hybridMultilevel"/>
    <w:tmpl w:val="01F2D8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A4159E"/>
    <w:multiLevelType w:val="hybridMultilevel"/>
    <w:tmpl w:val="E8C6A8D0"/>
    <w:lvl w:ilvl="0" w:tplc="F782CAA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111D67"/>
    <w:multiLevelType w:val="hybridMultilevel"/>
    <w:tmpl w:val="CF7AFA50"/>
    <w:lvl w:ilvl="0" w:tplc="865256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F3798"/>
    <w:multiLevelType w:val="singleLevel"/>
    <w:tmpl w:val="359E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</w:abstractNum>
  <w:abstractNum w:abstractNumId="11">
    <w:nsid w:val="606E17CF"/>
    <w:multiLevelType w:val="hybridMultilevel"/>
    <w:tmpl w:val="8382B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765A31"/>
    <w:multiLevelType w:val="hybridMultilevel"/>
    <w:tmpl w:val="656AE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247DF6"/>
    <w:multiLevelType w:val="hybridMultilevel"/>
    <w:tmpl w:val="43188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2"/>
  </w:num>
  <w:num w:numId="5">
    <w:abstractNumId w:val="7"/>
  </w:num>
  <w:num w:numId="6">
    <w:abstractNumId w:val="10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1"/>
  </w:num>
  <w:num w:numId="9">
    <w:abstractNumId w:val="6"/>
  </w:num>
  <w:num w:numId="10">
    <w:abstractNumId w:val="8"/>
  </w:num>
  <w:num w:numId="11">
    <w:abstractNumId w:val="13"/>
  </w:num>
  <w:num w:numId="12">
    <w:abstractNumId w:val="2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60"/>
    <w:rsid w:val="00017B03"/>
    <w:rsid w:val="000E71E6"/>
    <w:rsid w:val="000F1D1F"/>
    <w:rsid w:val="000F40ED"/>
    <w:rsid w:val="00127E58"/>
    <w:rsid w:val="0017407C"/>
    <w:rsid w:val="00197CDE"/>
    <w:rsid w:val="001E53C8"/>
    <w:rsid w:val="001F7C58"/>
    <w:rsid w:val="00202708"/>
    <w:rsid w:val="00255FA7"/>
    <w:rsid w:val="0027153D"/>
    <w:rsid w:val="002A3EDB"/>
    <w:rsid w:val="002C617A"/>
    <w:rsid w:val="00334CE5"/>
    <w:rsid w:val="00335F76"/>
    <w:rsid w:val="00361189"/>
    <w:rsid w:val="003762A2"/>
    <w:rsid w:val="00376D4F"/>
    <w:rsid w:val="00381DDC"/>
    <w:rsid w:val="003A26B6"/>
    <w:rsid w:val="003C6368"/>
    <w:rsid w:val="003E74CE"/>
    <w:rsid w:val="004402C2"/>
    <w:rsid w:val="00457394"/>
    <w:rsid w:val="004731F8"/>
    <w:rsid w:val="004950BF"/>
    <w:rsid w:val="004B09AB"/>
    <w:rsid w:val="004C1E6B"/>
    <w:rsid w:val="004E1ACD"/>
    <w:rsid w:val="004F65AF"/>
    <w:rsid w:val="00553A95"/>
    <w:rsid w:val="00562902"/>
    <w:rsid w:val="005731AE"/>
    <w:rsid w:val="00573439"/>
    <w:rsid w:val="005B4C0D"/>
    <w:rsid w:val="005F393A"/>
    <w:rsid w:val="0066595F"/>
    <w:rsid w:val="00670A7E"/>
    <w:rsid w:val="006F3BF5"/>
    <w:rsid w:val="0077261A"/>
    <w:rsid w:val="008009FE"/>
    <w:rsid w:val="008C5F8D"/>
    <w:rsid w:val="009811D8"/>
    <w:rsid w:val="009B25B6"/>
    <w:rsid w:val="00A05C3D"/>
    <w:rsid w:val="00A66610"/>
    <w:rsid w:val="00A71959"/>
    <w:rsid w:val="00A9573B"/>
    <w:rsid w:val="00AB5403"/>
    <w:rsid w:val="00B7290C"/>
    <w:rsid w:val="00B930C8"/>
    <w:rsid w:val="00B940F2"/>
    <w:rsid w:val="00BA4D7F"/>
    <w:rsid w:val="00BA517C"/>
    <w:rsid w:val="00C24FBB"/>
    <w:rsid w:val="00C34314"/>
    <w:rsid w:val="00CB5654"/>
    <w:rsid w:val="00CD35D3"/>
    <w:rsid w:val="00D03A8F"/>
    <w:rsid w:val="00D13D48"/>
    <w:rsid w:val="00D53230"/>
    <w:rsid w:val="00D64DEB"/>
    <w:rsid w:val="00D81CF4"/>
    <w:rsid w:val="00DC214B"/>
    <w:rsid w:val="00DE1CC7"/>
    <w:rsid w:val="00E13437"/>
    <w:rsid w:val="00E14A60"/>
    <w:rsid w:val="00E579EE"/>
    <w:rsid w:val="00E74006"/>
    <w:rsid w:val="00F04BB2"/>
    <w:rsid w:val="00F40DF5"/>
    <w:rsid w:val="00F56886"/>
    <w:rsid w:val="00F609E1"/>
    <w:rsid w:val="00F81692"/>
    <w:rsid w:val="00F91650"/>
    <w:rsid w:val="00FC7DF0"/>
    <w:rsid w:val="00FE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CE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1189"/>
    <w:pPr>
      <w:keepNext/>
      <w:spacing w:line="240" w:lineRule="auto"/>
      <w:outlineLvl w:val="2"/>
    </w:pPr>
    <w:rPr>
      <w:rFonts w:ascii="Plantin" w:eastAsia="Times New Roman" w:hAnsi="Plantin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D35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D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93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2A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1189"/>
    <w:rPr>
      <w:rFonts w:ascii="Plantin" w:eastAsia="Times New Roman" w:hAnsi="Plantin"/>
      <w:b/>
      <w:sz w:val="24"/>
    </w:rPr>
  </w:style>
  <w:style w:type="paragraph" w:styleId="Title">
    <w:name w:val="Title"/>
    <w:basedOn w:val="Normal"/>
    <w:link w:val="TitleChar"/>
    <w:qFormat/>
    <w:rsid w:val="00361189"/>
    <w:pPr>
      <w:spacing w:line="240" w:lineRule="auto"/>
      <w:jc w:val="center"/>
    </w:pPr>
    <w:rPr>
      <w:rFonts w:ascii="Plantin" w:eastAsia="Times New Roman" w:hAnsi="Plantin"/>
      <w:b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361189"/>
    <w:rPr>
      <w:rFonts w:ascii="Plantin" w:eastAsia="Times New Roman" w:hAnsi="Planti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CE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1189"/>
    <w:pPr>
      <w:keepNext/>
      <w:spacing w:line="240" w:lineRule="auto"/>
      <w:outlineLvl w:val="2"/>
    </w:pPr>
    <w:rPr>
      <w:rFonts w:ascii="Plantin" w:eastAsia="Times New Roman" w:hAnsi="Plantin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D35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D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93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2A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1189"/>
    <w:rPr>
      <w:rFonts w:ascii="Plantin" w:eastAsia="Times New Roman" w:hAnsi="Plantin"/>
      <w:b/>
      <w:sz w:val="24"/>
    </w:rPr>
  </w:style>
  <w:style w:type="paragraph" w:styleId="Title">
    <w:name w:val="Title"/>
    <w:basedOn w:val="Normal"/>
    <w:link w:val="TitleChar"/>
    <w:qFormat/>
    <w:rsid w:val="00361189"/>
    <w:pPr>
      <w:spacing w:line="240" w:lineRule="auto"/>
      <w:jc w:val="center"/>
    </w:pPr>
    <w:rPr>
      <w:rFonts w:ascii="Plantin" w:eastAsia="Times New Roman" w:hAnsi="Plantin"/>
      <w:b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361189"/>
    <w:rPr>
      <w:rFonts w:ascii="Plantin" w:eastAsia="Times New Roman" w:hAnsi="Planti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e\AppData\Local\Microsoft\Windows\Temporary%20Internet%20Files\Content.Outlook\L3X4100T\IDBB2200%20Merton%20Stationery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6543F-F6A0-4B17-9555-16092865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IDBB2200 Merton Stationery template</Template>
  <TotalTime>14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AGEUK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Helen Bery</cp:lastModifiedBy>
  <cp:revision>6</cp:revision>
  <cp:lastPrinted>2014-10-29T13:21:00Z</cp:lastPrinted>
  <dcterms:created xsi:type="dcterms:W3CDTF">2016-12-16T09:52:00Z</dcterms:created>
  <dcterms:modified xsi:type="dcterms:W3CDTF">2017-06-05T10:56:00Z</dcterms:modified>
</cp:coreProperties>
</file>