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734" w:rsidRDefault="00E62CAA" w:rsidP="0028122F">
      <w:pPr>
        <w:rPr>
          <w:rFonts w:ascii="Calibri" w:eastAsia="Calibri" w:hAnsi="Calibri" w:cs="Times New Roman"/>
          <w:sz w:val="22"/>
          <w:szCs w:val="22"/>
        </w:rPr>
      </w:pPr>
      <w:r>
        <w:rPr>
          <w:noProof/>
          <w:lang w:eastAsia="en-GB"/>
        </w:rPr>
        <w:drawing>
          <wp:anchor distT="0" distB="0" distL="114300" distR="114300" simplePos="0" relativeHeight="251660288" behindDoc="1" locked="0" layoutInCell="1" allowOverlap="1" wp14:anchorId="270746BB" wp14:editId="5D312D54">
            <wp:simplePos x="0" y="0"/>
            <wp:positionH relativeFrom="column">
              <wp:posOffset>4359910</wp:posOffset>
            </wp:positionH>
            <wp:positionV relativeFrom="paragraph">
              <wp:posOffset>-1358900</wp:posOffset>
            </wp:positionV>
            <wp:extent cx="2528570" cy="1216025"/>
            <wp:effectExtent l="0" t="0" r="0" b="0"/>
            <wp:wrapTight wrapText="bothSides">
              <wp:wrapPolygon edited="0">
                <wp:start x="6184" y="2707"/>
                <wp:lineTo x="1302" y="7783"/>
                <wp:lineTo x="1302" y="10490"/>
                <wp:lineTo x="3906" y="14212"/>
                <wp:lineTo x="5045" y="14889"/>
                <wp:lineTo x="8137" y="18611"/>
                <wp:lineTo x="9927" y="18611"/>
                <wp:lineTo x="14320" y="17596"/>
                <wp:lineTo x="18063" y="15904"/>
                <wp:lineTo x="17738" y="14212"/>
                <wp:lineTo x="19528" y="8798"/>
                <wp:lineTo x="20504" y="8460"/>
                <wp:lineTo x="19853" y="4399"/>
                <wp:lineTo x="7974" y="2707"/>
                <wp:lineTo x="6184" y="2707"/>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uksheffieldink - transparent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8570" cy="1216025"/>
                    </a:xfrm>
                    <a:prstGeom prst="rect">
                      <a:avLst/>
                    </a:prstGeom>
                  </pic:spPr>
                </pic:pic>
              </a:graphicData>
            </a:graphic>
            <wp14:sizeRelH relativeFrom="page">
              <wp14:pctWidth>0</wp14:pctWidth>
            </wp14:sizeRelH>
            <wp14:sizeRelV relativeFrom="page">
              <wp14:pctHeight>0</wp14:pctHeight>
            </wp14:sizeRelV>
          </wp:anchor>
        </w:drawing>
      </w:r>
      <w:r w:rsidR="00DD6734" w:rsidRPr="0092351F">
        <w:rPr>
          <w:rFonts w:ascii="Calibri" w:eastAsia="Calibri" w:hAnsi="Calibri" w:cs="Times New Roman"/>
          <w:noProof/>
          <w:sz w:val="22"/>
          <w:szCs w:val="22"/>
          <w:lang w:eastAsia="en-GB"/>
        </w:rPr>
        <mc:AlternateContent>
          <mc:Choice Requires="wps">
            <w:drawing>
              <wp:anchor distT="0" distB="0" distL="114300" distR="114300" simplePos="0" relativeHeight="251659264" behindDoc="0" locked="0" layoutInCell="1" allowOverlap="1" wp14:anchorId="45721E1D" wp14:editId="45FA1BBF">
                <wp:simplePos x="0" y="0"/>
                <wp:positionH relativeFrom="column">
                  <wp:posOffset>-183515</wp:posOffset>
                </wp:positionH>
                <wp:positionV relativeFrom="paragraph">
                  <wp:posOffset>-1154430</wp:posOffset>
                </wp:positionV>
                <wp:extent cx="4143375" cy="12287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228725"/>
                        </a:xfrm>
                        <a:prstGeom prst="rect">
                          <a:avLst/>
                        </a:prstGeom>
                        <a:solidFill>
                          <a:srgbClr val="FFFFFF"/>
                        </a:solidFill>
                        <a:ln w="9525">
                          <a:noFill/>
                          <a:miter lim="800000"/>
                          <a:headEnd/>
                          <a:tailEnd/>
                        </a:ln>
                      </wps:spPr>
                      <wps:txbx>
                        <w:txbxContent>
                          <w:p w:rsidR="0092351F" w:rsidRPr="009D2131" w:rsidRDefault="0092351F">
                            <w:pPr>
                              <w:rPr>
                                <w:b/>
                                <w:color w:val="0076A3"/>
                                <w:sz w:val="48"/>
                              </w:rPr>
                            </w:pPr>
                            <w:r w:rsidRPr="009D2131">
                              <w:rPr>
                                <w:b/>
                                <w:color w:val="0076A3"/>
                                <w:sz w:val="48"/>
                              </w:rPr>
                              <w:t>Age UK Sheffield’s 100 Accessible Toilets Campaign</w:t>
                            </w:r>
                            <w:r w:rsidR="00DD6734">
                              <w:rPr>
                                <w:b/>
                                <w:color w:val="0076A3"/>
                                <w:sz w:val="48"/>
                              </w:rPr>
                              <w:t xml:space="preserve"> </w:t>
                            </w:r>
                            <w:r w:rsidR="00D002E1">
                              <w:rPr>
                                <w:b/>
                                <w:color w:val="0076A3"/>
                                <w:sz w:val="48"/>
                              </w:rPr>
                              <w:t>Information</w:t>
                            </w:r>
                            <w:r w:rsidR="00DD6734">
                              <w:rPr>
                                <w:b/>
                                <w:color w:val="0076A3"/>
                                <w:sz w:val="48"/>
                              </w:rPr>
                              <w:t xml:space="preserve">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45pt;margin-top:-90.9pt;width:326.25pt;height:9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" stroked="f">
                <v:textbox>
                  <w:txbxContent>
                    <w:p w:rsidR="0092351F" w:rsidRPr="009D2131" w:rsidRDefault="0092351F">
                      <w:pPr>
                        <w:rPr>
                          <w:b/>
                          <w:color w:val="0076A3"/>
                          <w:sz w:val="48"/>
                        </w:rPr>
                      </w:pPr>
                      <w:r w:rsidRPr="009D2131">
                        <w:rPr>
                          <w:b/>
                          <w:color w:val="0076A3"/>
                          <w:sz w:val="48"/>
                        </w:rPr>
                        <w:t>Age UK Sheffield’s 100 Accessible Toilets Campaign</w:t>
                      </w:r>
                      <w:r w:rsidR="00DD6734">
                        <w:rPr>
                          <w:b/>
                          <w:color w:val="0076A3"/>
                          <w:sz w:val="48"/>
                        </w:rPr>
                        <w:t xml:space="preserve"> </w:t>
                      </w:r>
                      <w:r w:rsidR="00D002E1">
                        <w:rPr>
                          <w:b/>
                          <w:color w:val="0076A3"/>
                          <w:sz w:val="48"/>
                        </w:rPr>
                        <w:t>Information</w:t>
                      </w:r>
                      <w:r w:rsidR="00DD6734">
                        <w:rPr>
                          <w:b/>
                          <w:color w:val="0076A3"/>
                          <w:sz w:val="48"/>
                        </w:rPr>
                        <w:t xml:space="preserve"> Form</w:t>
                      </w:r>
                    </w:p>
                  </w:txbxContent>
                </v:textbox>
              </v:shape>
            </w:pict>
          </mc:Fallback>
        </mc:AlternateContent>
      </w:r>
    </w:p>
    <w:p w:rsidR="00DD6734" w:rsidRDefault="00DD6734" w:rsidP="0028122F">
      <w:pPr>
        <w:rPr>
          <w:rFonts w:ascii="Calibri" w:eastAsia="Calibri" w:hAnsi="Calibri" w:cs="Times New Roman"/>
          <w:sz w:val="22"/>
          <w:szCs w:val="22"/>
        </w:rPr>
      </w:pPr>
      <w:r w:rsidRPr="00DD6734">
        <w:rPr>
          <w:rFonts w:ascii="Calibri" w:eastAsia="Calibri" w:hAnsi="Calibri" w:cs="Times New Roman"/>
          <w:sz w:val="22"/>
          <w:szCs w:val="22"/>
        </w:rPr>
        <w:t xml:space="preserve">Age UK Sheffield </w:t>
      </w:r>
      <w:proofErr w:type="gramStart"/>
      <w:r w:rsidRPr="00DD6734">
        <w:rPr>
          <w:rFonts w:ascii="Calibri" w:eastAsia="Calibri" w:hAnsi="Calibri" w:cs="Times New Roman"/>
          <w:sz w:val="22"/>
          <w:szCs w:val="22"/>
        </w:rPr>
        <w:t>have</w:t>
      </w:r>
      <w:proofErr w:type="gramEnd"/>
      <w:r w:rsidRPr="00DD6734">
        <w:rPr>
          <w:rFonts w:ascii="Calibri" w:eastAsia="Calibri" w:hAnsi="Calibri" w:cs="Times New Roman"/>
          <w:sz w:val="22"/>
          <w:szCs w:val="22"/>
        </w:rPr>
        <w:t xml:space="preserve"> launched a campaign to find at least 100 public places in Sheffield that have toilets available for people to use without charge or purchase, by the end of 2019. If your organisation or business would like to join the campaign and commit to opening up access to your building’s toilet </w:t>
      </w:r>
      <w:proofErr w:type="spellStart"/>
      <w:r w:rsidRPr="00DD6734">
        <w:rPr>
          <w:rFonts w:ascii="Calibri" w:eastAsia="Calibri" w:hAnsi="Calibri" w:cs="Times New Roman"/>
          <w:sz w:val="22"/>
          <w:szCs w:val="22"/>
        </w:rPr>
        <w:t>facitlies</w:t>
      </w:r>
      <w:proofErr w:type="spellEnd"/>
      <w:r w:rsidRPr="00DD6734">
        <w:rPr>
          <w:rFonts w:ascii="Calibri" w:eastAsia="Calibri" w:hAnsi="Calibri" w:cs="Times New Roman"/>
          <w:sz w:val="22"/>
          <w:szCs w:val="22"/>
        </w:rPr>
        <w:t xml:space="preserve"> to those in need, then please complete and return this from to </w:t>
      </w:r>
      <w:hyperlink r:id="rId10" w:history="1">
        <w:r w:rsidR="002874EF" w:rsidRPr="00467096">
          <w:rPr>
            <w:rStyle w:val="Hyperlink"/>
            <w:rFonts w:ascii="Calibri" w:eastAsia="Calibri" w:hAnsi="Calibri" w:cs="Times New Roman"/>
            <w:sz w:val="22"/>
            <w:szCs w:val="22"/>
          </w:rPr>
          <w:t>cally.bowman@ageuksheffield.org.uk</w:t>
        </w:r>
      </w:hyperlink>
      <w:r w:rsidR="002874EF">
        <w:rPr>
          <w:rFonts w:ascii="Calibri" w:eastAsia="Calibri" w:hAnsi="Calibri" w:cs="Times New Roman"/>
          <w:sz w:val="22"/>
          <w:szCs w:val="22"/>
        </w:rPr>
        <w:t xml:space="preserve"> or contact Cally for campaign details.</w:t>
      </w:r>
    </w:p>
    <w:p w:rsidR="0092351F" w:rsidRDefault="0092351F" w:rsidP="0028122F">
      <w:pPr>
        <w:rPr>
          <w:rFonts w:ascii="Calibri" w:eastAsia="Calibri" w:hAnsi="Calibri" w:cs="Times New Roman"/>
          <w:sz w:val="22"/>
          <w:szCs w:val="22"/>
        </w:rPr>
      </w:pPr>
    </w:p>
    <w:tbl>
      <w:tblPr>
        <w:tblStyle w:val="TableGrid"/>
        <w:tblW w:w="0" w:type="auto"/>
        <w:tblLook w:val="04A0" w:firstRow="1" w:lastRow="0" w:firstColumn="1" w:lastColumn="0" w:noHBand="0" w:noVBand="1"/>
      </w:tblPr>
      <w:tblGrid>
        <w:gridCol w:w="5353"/>
        <w:gridCol w:w="5353"/>
      </w:tblGrid>
      <w:tr w:rsidR="009D2131" w:rsidTr="009D2131">
        <w:tc>
          <w:tcPr>
            <w:tcW w:w="5353" w:type="dxa"/>
          </w:tcPr>
          <w:p w:rsidR="009D2131" w:rsidRPr="009D2131" w:rsidRDefault="009D2131" w:rsidP="009D2131">
            <w:pPr>
              <w:tabs>
                <w:tab w:val="left" w:pos="3090"/>
              </w:tabs>
              <w:rPr>
                <w:b/>
              </w:rPr>
            </w:pPr>
            <w:r w:rsidRPr="009D2131">
              <w:rPr>
                <w:b/>
              </w:rPr>
              <w:t>Information Required</w:t>
            </w:r>
          </w:p>
        </w:tc>
        <w:tc>
          <w:tcPr>
            <w:tcW w:w="5353" w:type="dxa"/>
          </w:tcPr>
          <w:p w:rsidR="009D2131" w:rsidRPr="009D2131" w:rsidRDefault="009D2131" w:rsidP="009D2131">
            <w:pPr>
              <w:rPr>
                <w:b/>
              </w:rPr>
            </w:pPr>
            <w:r w:rsidRPr="009D2131">
              <w:rPr>
                <w:b/>
              </w:rPr>
              <w:t>Answers</w:t>
            </w:r>
          </w:p>
        </w:tc>
      </w:tr>
      <w:tr w:rsidR="009D2131" w:rsidTr="002874EF">
        <w:trPr>
          <w:trHeight w:val="662"/>
        </w:trPr>
        <w:tc>
          <w:tcPr>
            <w:tcW w:w="5353" w:type="dxa"/>
          </w:tcPr>
          <w:p w:rsidR="009D2131" w:rsidRDefault="009D2131" w:rsidP="0028122F">
            <w:r>
              <w:t>Location of Toilet</w:t>
            </w:r>
            <w:r w:rsidR="002874EF">
              <w:t xml:space="preserve"> (Address)</w:t>
            </w:r>
          </w:p>
        </w:tc>
        <w:tc>
          <w:tcPr>
            <w:tcW w:w="5353" w:type="dxa"/>
          </w:tcPr>
          <w:p w:rsidR="009D2131" w:rsidRDefault="009D2131" w:rsidP="0028122F"/>
        </w:tc>
      </w:tr>
      <w:tr w:rsidR="009D2131" w:rsidTr="002874EF">
        <w:trPr>
          <w:trHeight w:val="714"/>
        </w:trPr>
        <w:tc>
          <w:tcPr>
            <w:tcW w:w="5353" w:type="dxa"/>
          </w:tcPr>
          <w:p w:rsidR="009D2131" w:rsidRDefault="009D2131" w:rsidP="0028122F">
            <w:r>
              <w:t>Building Name</w:t>
            </w:r>
            <w:r w:rsidR="00CF4932">
              <w:t xml:space="preserve"> if applicable</w:t>
            </w:r>
          </w:p>
        </w:tc>
        <w:tc>
          <w:tcPr>
            <w:tcW w:w="5353" w:type="dxa"/>
          </w:tcPr>
          <w:p w:rsidR="009D2131" w:rsidRDefault="009D2131" w:rsidP="0028122F"/>
        </w:tc>
      </w:tr>
      <w:tr w:rsidR="002874EF" w:rsidTr="002874EF">
        <w:trPr>
          <w:trHeight w:val="541"/>
        </w:trPr>
        <w:tc>
          <w:tcPr>
            <w:tcW w:w="5353" w:type="dxa"/>
          </w:tcPr>
          <w:p w:rsidR="002874EF" w:rsidRDefault="002874EF" w:rsidP="0028122F">
            <w:r>
              <w:t xml:space="preserve">Location within the Building </w:t>
            </w:r>
            <w:proofErr w:type="spellStart"/>
            <w:r>
              <w:t>e.g</w:t>
            </w:r>
            <w:proofErr w:type="spellEnd"/>
            <w:r>
              <w:t xml:space="preserve"> floor number</w:t>
            </w:r>
          </w:p>
        </w:tc>
        <w:tc>
          <w:tcPr>
            <w:tcW w:w="5353" w:type="dxa"/>
          </w:tcPr>
          <w:p w:rsidR="002874EF" w:rsidRDefault="002874EF" w:rsidP="0028122F"/>
        </w:tc>
      </w:tr>
      <w:tr w:rsidR="009D2131" w:rsidTr="002874EF">
        <w:trPr>
          <w:trHeight w:val="577"/>
        </w:trPr>
        <w:tc>
          <w:tcPr>
            <w:tcW w:w="5353" w:type="dxa"/>
          </w:tcPr>
          <w:p w:rsidR="009D2131" w:rsidRDefault="009D2131" w:rsidP="0028122F">
            <w:r>
              <w:t>Business Name</w:t>
            </w:r>
            <w:r w:rsidR="00CF4932">
              <w:t xml:space="preserve"> if applicable</w:t>
            </w:r>
          </w:p>
        </w:tc>
        <w:tc>
          <w:tcPr>
            <w:tcW w:w="5353" w:type="dxa"/>
          </w:tcPr>
          <w:p w:rsidR="009D2131" w:rsidRDefault="009D2131" w:rsidP="0028122F"/>
        </w:tc>
      </w:tr>
      <w:tr w:rsidR="009D2131" w:rsidTr="002874EF">
        <w:trPr>
          <w:trHeight w:val="699"/>
        </w:trPr>
        <w:tc>
          <w:tcPr>
            <w:tcW w:w="5353" w:type="dxa"/>
          </w:tcPr>
          <w:p w:rsidR="009D2131" w:rsidRDefault="009D2131" w:rsidP="0028122F">
            <w:r>
              <w:t>Toilet Opening Times</w:t>
            </w:r>
            <w:r w:rsidR="002874EF">
              <w:t xml:space="preserve"> incl. which days</w:t>
            </w:r>
          </w:p>
        </w:tc>
        <w:tc>
          <w:tcPr>
            <w:tcW w:w="5353" w:type="dxa"/>
          </w:tcPr>
          <w:p w:rsidR="009D2131" w:rsidRDefault="009D2131" w:rsidP="0028122F"/>
        </w:tc>
      </w:tr>
      <w:tr w:rsidR="009D2131" w:rsidTr="002874EF">
        <w:trPr>
          <w:trHeight w:val="539"/>
        </w:trPr>
        <w:tc>
          <w:tcPr>
            <w:tcW w:w="5353" w:type="dxa"/>
          </w:tcPr>
          <w:p w:rsidR="009D2131" w:rsidRDefault="009D2131" w:rsidP="0028122F">
            <w:proofErr w:type="spellStart"/>
            <w:r>
              <w:t>Diabled</w:t>
            </w:r>
            <w:proofErr w:type="spellEnd"/>
            <w:r>
              <w:t xml:space="preserve"> Toilet Present (yes/no)</w:t>
            </w:r>
          </w:p>
        </w:tc>
        <w:tc>
          <w:tcPr>
            <w:tcW w:w="5353" w:type="dxa"/>
          </w:tcPr>
          <w:p w:rsidR="009D2131" w:rsidRDefault="009D2131" w:rsidP="0028122F"/>
        </w:tc>
      </w:tr>
      <w:tr w:rsidR="009D2131" w:rsidTr="002874EF">
        <w:trPr>
          <w:trHeight w:val="859"/>
        </w:trPr>
        <w:tc>
          <w:tcPr>
            <w:tcW w:w="5353" w:type="dxa"/>
          </w:tcPr>
          <w:p w:rsidR="009D2131" w:rsidRDefault="009D2131" w:rsidP="0028122F">
            <w:r>
              <w:t>Does Disabled Toilet have a bed (yes/no) and a hoist (yes/no</w:t>
            </w:r>
            <w:r w:rsidR="00D002E1">
              <w:t>/N/A</w:t>
            </w:r>
            <w:r>
              <w:t>)</w:t>
            </w:r>
          </w:p>
        </w:tc>
        <w:tc>
          <w:tcPr>
            <w:tcW w:w="5353" w:type="dxa"/>
          </w:tcPr>
          <w:p w:rsidR="009D2131" w:rsidRDefault="009D2131" w:rsidP="0028122F"/>
        </w:tc>
      </w:tr>
      <w:tr w:rsidR="009D2131" w:rsidTr="002874EF">
        <w:trPr>
          <w:trHeight w:val="523"/>
        </w:trPr>
        <w:tc>
          <w:tcPr>
            <w:tcW w:w="5353" w:type="dxa"/>
          </w:tcPr>
          <w:p w:rsidR="009D2131" w:rsidRDefault="009D2131" w:rsidP="0028122F">
            <w:r>
              <w:t>Baby Changing Facilities Present (yes/no)</w:t>
            </w:r>
          </w:p>
        </w:tc>
        <w:tc>
          <w:tcPr>
            <w:tcW w:w="5353" w:type="dxa"/>
          </w:tcPr>
          <w:p w:rsidR="009D2131" w:rsidRDefault="009D2131" w:rsidP="0028122F"/>
        </w:tc>
      </w:tr>
      <w:tr w:rsidR="009D2131" w:rsidTr="002874EF">
        <w:trPr>
          <w:trHeight w:val="635"/>
        </w:trPr>
        <w:tc>
          <w:tcPr>
            <w:tcW w:w="5353" w:type="dxa"/>
          </w:tcPr>
          <w:p w:rsidR="009D2131" w:rsidRDefault="009D2131" w:rsidP="0028122F">
            <w:r>
              <w:t xml:space="preserve">Authorising </w:t>
            </w:r>
            <w:r w:rsidR="00CF4932">
              <w:t>s</w:t>
            </w:r>
            <w:r>
              <w:t>ignature</w:t>
            </w:r>
            <w:r w:rsidR="002874EF">
              <w:t xml:space="preserve"> &amp; Date</w:t>
            </w:r>
          </w:p>
        </w:tc>
        <w:tc>
          <w:tcPr>
            <w:tcW w:w="5353" w:type="dxa"/>
          </w:tcPr>
          <w:p w:rsidR="009D2131" w:rsidRDefault="009D2131" w:rsidP="0028122F"/>
        </w:tc>
      </w:tr>
      <w:tr w:rsidR="009D2131" w:rsidTr="002874EF">
        <w:trPr>
          <w:trHeight w:val="610"/>
        </w:trPr>
        <w:tc>
          <w:tcPr>
            <w:tcW w:w="5353" w:type="dxa"/>
          </w:tcPr>
          <w:p w:rsidR="009D2131" w:rsidRDefault="00D002E1" w:rsidP="00CF4932">
            <w:r>
              <w:t>Authorising s</w:t>
            </w:r>
            <w:r w:rsidR="009D2131">
              <w:t xml:space="preserve">ignatory’s </w:t>
            </w:r>
            <w:r w:rsidR="00CF4932">
              <w:t>n</w:t>
            </w:r>
            <w:r w:rsidR="009D2131">
              <w:t xml:space="preserve">ame and </w:t>
            </w:r>
            <w:r w:rsidR="00CF4932">
              <w:t>contact details</w:t>
            </w:r>
          </w:p>
        </w:tc>
        <w:tc>
          <w:tcPr>
            <w:tcW w:w="5353" w:type="dxa"/>
          </w:tcPr>
          <w:p w:rsidR="009D2131" w:rsidRDefault="009D2131" w:rsidP="0028122F"/>
        </w:tc>
      </w:tr>
    </w:tbl>
    <w:p w:rsidR="0092351F" w:rsidRPr="0028122F" w:rsidRDefault="0008413B" w:rsidP="0028122F">
      <w:r>
        <w:br/>
      </w:r>
      <w:bookmarkStart w:id="0" w:name="_GoBack"/>
      <w:bookmarkEnd w:id="0"/>
      <w:r w:rsidR="001B3C13">
        <w:t xml:space="preserve">If you are able to add more than 1 toilet to the list, please do! </w:t>
      </w:r>
      <w:r w:rsidR="00352E9D">
        <w:t xml:space="preserve">Simply complete </w:t>
      </w:r>
      <w:r w:rsidR="001B3C13">
        <w:t>a new form for each toilet</w:t>
      </w:r>
      <w:r w:rsidR="00352E9D">
        <w:t>.</w:t>
      </w:r>
      <w:r>
        <w:br/>
      </w:r>
      <w:r w:rsidR="001B3C13">
        <w:t>Thank you for helping us with this important campaign</w:t>
      </w:r>
      <w:r>
        <w:t xml:space="preserve"> and helping to make Sheffield more accessible and more age friendly.</w:t>
      </w:r>
    </w:p>
    <w:sectPr w:rsidR="0092351F" w:rsidRPr="0028122F" w:rsidSect="0092351F">
      <w:footerReference w:type="default" r:id="rId11"/>
      <w:pgSz w:w="11900" w:h="16840"/>
      <w:pgMar w:top="2268" w:right="701" w:bottom="567" w:left="709" w:header="17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51F" w:rsidRDefault="0092351F" w:rsidP="00C07B92">
      <w:r>
        <w:separator/>
      </w:r>
    </w:p>
  </w:endnote>
  <w:endnote w:type="continuationSeparator" w:id="0">
    <w:p w:rsidR="0092351F" w:rsidRDefault="0092351F" w:rsidP="00C07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B92" w:rsidRPr="001739CB" w:rsidRDefault="00616A18" w:rsidP="00C07B92">
    <w:pPr>
      <w:rPr>
        <w:sz w:val="16"/>
        <w:szCs w:val="16"/>
      </w:rPr>
    </w:pPr>
    <w:r>
      <w:rPr>
        <w:rFonts w:ascii="Arial" w:hAnsi="Arial" w:cs="Arial"/>
        <w:b/>
        <w:noProof/>
        <w:sz w:val="22"/>
        <w:szCs w:val="22"/>
        <w:lang w:eastAsia="en-GB"/>
      </w:rPr>
      <mc:AlternateContent>
        <mc:Choice Requires="wpg">
          <w:drawing>
            <wp:anchor distT="0" distB="0" distL="114300" distR="114300" simplePos="0" relativeHeight="251662336" behindDoc="1" locked="0" layoutInCell="1" allowOverlap="1" wp14:anchorId="145ED0B3" wp14:editId="14791E73">
              <wp:simplePos x="0" y="0"/>
              <wp:positionH relativeFrom="column">
                <wp:posOffset>4815205</wp:posOffset>
              </wp:positionH>
              <wp:positionV relativeFrom="paragraph">
                <wp:posOffset>62385</wp:posOffset>
              </wp:positionV>
              <wp:extent cx="1986915" cy="593725"/>
              <wp:effectExtent l="0" t="0" r="0" b="0"/>
              <wp:wrapNone/>
              <wp:docPr id="4" name="Group 4"/>
              <wp:cNvGraphicFramePr/>
              <a:graphic xmlns:a="http://schemas.openxmlformats.org/drawingml/2006/main">
                <a:graphicData uri="http://schemas.microsoft.com/office/word/2010/wordprocessingGroup">
                  <wpg:wgp>
                    <wpg:cNvGrpSpPr/>
                    <wpg:grpSpPr>
                      <a:xfrm>
                        <a:off x="0" y="0"/>
                        <a:ext cx="1986915" cy="593725"/>
                        <a:chOff x="689212" y="0"/>
                        <a:chExt cx="2149522" cy="641445"/>
                      </a:xfrm>
                    </wpg:grpSpPr>
                    <pic:pic xmlns:pic="http://schemas.openxmlformats.org/drawingml/2006/picture">
                      <pic:nvPicPr>
                        <pic:cNvPr id="1"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689212" y="0"/>
                          <a:ext cx="423081" cy="641445"/>
                        </a:xfrm>
                        <a:prstGeom prst="rect">
                          <a:avLst/>
                        </a:prstGeom>
                      </pic:spPr>
                    </pic:pic>
                    <pic:pic xmlns:pic="http://schemas.openxmlformats.org/drawingml/2006/picture">
                      <pic:nvPicPr>
                        <pic:cNvPr id="8" name="Picture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176818" y="225188"/>
                          <a:ext cx="661916" cy="395785"/>
                        </a:xfrm>
                        <a:prstGeom prst="rect">
                          <a:avLst/>
                        </a:prstGeom>
                      </pic:spPr>
                    </pic:pic>
                    <pic:pic xmlns:pic="http://schemas.openxmlformats.org/drawingml/2006/picture">
                      <pic:nvPicPr>
                        <pic:cNvPr id="3" name="Picture 3" descr="C:\Users\steve.chu\Pictures\Westfield.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255594" y="225188"/>
                          <a:ext cx="805218" cy="40260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379.15pt;margin-top:4.9pt;width:156.45pt;height:46.75pt;z-index:-251654144;mso-width-relative:margin;mso-height-relative:margin" coordorigin="6892" coordsize="21495,64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wAARCABfAJ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AABEIAJsAZ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6892;width:4230;height:6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9nAHAAAAA2gAAAA8AAABkcnMvZG93bnJldi54bWxET02LwjAQvQv+hzCCN031IEvXKCoIsroH&#10;6x48Ds3YFJtJSbJa/fUbYcHT8HifM192thE38qF2rGAyzkAQl07XXCn4OW1HHyBCRNbYOCYFDwqw&#10;XPR7c8y1u/ORbkWsRArhkKMCE2ObSxlKQxbD2LXEibs4bzEm6CupPd5TuG3kNMtm0mLNqcFgSxtD&#10;5bX4tQpm37b6Ksrz/uGferU5XMy0OK2VGg661SeISF18i//dO53mw+uV15W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b2cAcAAAADaAAAADwAAAAAAAAAAAAAAAACfAgAA&#10;ZHJzL2Rvd25yZXYueG1sUEsFBgAAAAAEAAQA9wAAAIwDAAAAAA==&#10;">
                <v:imagedata r:id="rId4" o:title=""/>
                <v:path arrowok="t"/>
              </v:shape>
              <v:shape id="Picture 8" o:spid="_x0000_s1028" type="#_x0000_t75" style="position:absolute;left:21768;top:2251;width:6619;height:3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WuvO/AAAA2gAAAA8AAABkcnMvZG93bnJldi54bWxET8uKwjAU3Q/4D+EKbgZNzUKlGkUcBMHN&#10;+AC31+baFpubThNr/fvJQnB5OO/FqrOVaKnxpWMN41ECgjhzpuRcw/m0Hc5A+IBssHJMGl7kYbXs&#10;fS0wNe7JB2qPIRcxhH2KGooQ6lRKnxVk0Y9cTRy5m2sshgibXJoGnzHcVlIlyURaLDk2FFjTpqDs&#10;fnxYDffrn2p/1FRdzHirfqvDY/a9J60H/W49BxGoCx/x270zGuLWeCXeALn8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FrrzvwAAANoAAAAPAAAAAAAAAAAAAAAAAJ8CAABk&#10;cnMvZG93bnJldi54bWxQSwUGAAAAAAQABAD3AAAAiwMAAAAA&#10;">
                <v:imagedata r:id="rId5" o:title=""/>
                <v:path arrowok="t"/>
              </v:shape>
              <v:shape id="Picture 3" o:spid="_x0000_s1029" type="#_x0000_t75" style="position:absolute;left:12555;top:2251;width:8053;height:4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FuiTEAAAA2gAAAA8AAABkcnMvZG93bnJldi54bWxEj0FrAjEUhO9C/0N4Qm+a1VppV6PYYkEU&#10;FG0Fj4/kubt087Jsoq7++qYgeBxm5htmPG1sKc5U+8Kxgl43AUGsnSk4U/Dz/dV5A+EDssHSMSm4&#10;kofp5Kk1xtS4C2/pvAuZiBD2KSrIQ6hSKb3OyaLvuoo4ekdXWwxR1pk0NV4i3JaynyRDabHguJBj&#10;RZ856d/dySpYvt/mH6uNvO7tTb8mg/Wg0dVBqed2MxuBCNSER/jeXhgFL/B/Jd4AO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FuiTEAAAA2gAAAA8AAAAAAAAAAAAAAAAA&#10;nwIAAGRycy9kb3ducmV2LnhtbFBLBQYAAAAABAAEAPcAAACQAwAAAAA=&#10;">
                <v:imagedata r:id="rId6" o:title="Westfield"/>
                <v:path arrowok="t"/>
              </v:shape>
            </v:group>
          </w:pict>
        </mc:Fallback>
      </mc:AlternateContent>
    </w:r>
  </w:p>
  <w:p w:rsidR="00C07B92" w:rsidRPr="007A31E3" w:rsidRDefault="00616A18" w:rsidP="00C07B92">
    <w:pPr>
      <w:rPr>
        <w:color w:val="2F5496" w:themeColor="accent5" w:themeShade="BF"/>
      </w:rPr>
    </w:pPr>
    <w:r>
      <w:rPr>
        <w:noProof/>
        <w:lang w:eastAsia="en-GB"/>
      </w:rPr>
      <w:drawing>
        <wp:anchor distT="0" distB="0" distL="114300" distR="114300" simplePos="0" relativeHeight="251669504" behindDoc="0" locked="0" layoutInCell="1" allowOverlap="1" wp14:anchorId="0591D6D5" wp14:editId="46EB4D92">
          <wp:simplePos x="0" y="0"/>
          <wp:positionH relativeFrom="column">
            <wp:posOffset>3688715</wp:posOffset>
          </wp:positionH>
          <wp:positionV relativeFrom="paragraph">
            <wp:posOffset>13335</wp:posOffset>
          </wp:positionV>
          <wp:extent cx="895350" cy="431165"/>
          <wp:effectExtent l="0" t="0" r="0" b="6985"/>
          <wp:wrapSquare wrapText="bothSides"/>
          <wp:docPr id="6" name="Picture 6" descr="C:\Users\sarah.hancock.AUKS\AppData\Local\Microsoft\Windows\Temporary Internet Files\Content.Outlook\HOLXZHXM\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hancock.AUKS\AppData\Local\Microsoft\Windows\Temporary Internet Files\Content.Outlook\HOLXZHXM\employer_smal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C07B92" w:rsidRPr="007A31E3">
      <w:rPr>
        <w:b/>
        <w:color w:val="2F5496" w:themeColor="accent5" w:themeShade="BF"/>
      </w:rPr>
      <w:t>Age UK Sheffield</w:t>
    </w:r>
    <w:r w:rsidR="00C07B92" w:rsidRPr="007A31E3">
      <w:rPr>
        <w:color w:val="2F5496" w:themeColor="accent5" w:themeShade="BF"/>
      </w:rPr>
      <w:tab/>
    </w:r>
    <w:r w:rsidR="001739CB" w:rsidRPr="007A31E3">
      <w:rPr>
        <w:b/>
        <w:color w:val="2F5496" w:themeColor="accent5" w:themeShade="BF"/>
      </w:rPr>
      <w:t>t</w:t>
    </w:r>
    <w:r w:rsidR="001739CB" w:rsidRPr="007A31E3">
      <w:rPr>
        <w:color w:val="2F5496" w:themeColor="accent5" w:themeShade="BF"/>
      </w:rPr>
      <w:t xml:space="preserve"> 0114 250 2850</w:t>
    </w:r>
  </w:p>
  <w:p w:rsidR="001739CB" w:rsidRDefault="001739CB" w:rsidP="00C07B92">
    <w:pPr>
      <w:rPr>
        <w:color w:val="2F5496" w:themeColor="accent5" w:themeShade="BF"/>
      </w:rPr>
    </w:pPr>
    <w:r>
      <w:rPr>
        <w:color w:val="2F5496" w:themeColor="accent5" w:themeShade="BF"/>
      </w:rPr>
      <w:t>First Floor</w:t>
    </w:r>
    <w:r>
      <w:rPr>
        <w:color w:val="2F5496" w:themeColor="accent5" w:themeShade="BF"/>
      </w:rPr>
      <w:tab/>
    </w:r>
    <w:r w:rsidR="00C07B92" w:rsidRPr="007A31E3">
      <w:rPr>
        <w:color w:val="2F5496" w:themeColor="accent5" w:themeShade="BF"/>
      </w:rPr>
      <w:tab/>
    </w:r>
    <w:r w:rsidRPr="007A31E3">
      <w:rPr>
        <w:b/>
        <w:color w:val="2F5496" w:themeColor="accent5" w:themeShade="BF"/>
      </w:rPr>
      <w:t>f</w:t>
    </w:r>
    <w:r w:rsidRPr="007A31E3">
      <w:rPr>
        <w:color w:val="2F5496" w:themeColor="accent5" w:themeShade="BF"/>
      </w:rPr>
      <w:t xml:space="preserve"> 0114 250 2860</w:t>
    </w:r>
  </w:p>
  <w:p w:rsidR="001739CB" w:rsidRDefault="001739CB" w:rsidP="00C07B92">
    <w:pPr>
      <w:rPr>
        <w:color w:val="2F5496" w:themeColor="accent5" w:themeShade="BF"/>
      </w:rPr>
    </w:pPr>
    <w:r>
      <w:rPr>
        <w:color w:val="2F5496" w:themeColor="accent5" w:themeShade="BF"/>
      </w:rPr>
      <w:t>SY Fire &amp; Rescue</w:t>
    </w:r>
    <w:r>
      <w:rPr>
        <w:color w:val="2F5496" w:themeColor="accent5" w:themeShade="BF"/>
      </w:rPr>
      <w:tab/>
    </w:r>
    <w:r w:rsidRPr="007A31E3">
      <w:rPr>
        <w:b/>
        <w:color w:val="2F5496" w:themeColor="accent5" w:themeShade="BF"/>
      </w:rPr>
      <w:t>e</w:t>
    </w:r>
    <w:r w:rsidRPr="007A31E3">
      <w:rPr>
        <w:color w:val="2F5496" w:themeColor="accent5" w:themeShade="BF"/>
      </w:rPr>
      <w:t xml:space="preserve"> </w:t>
    </w:r>
    <w:hyperlink r:id="rId8" w:history="1">
      <w:r w:rsidRPr="007A31E3">
        <w:rPr>
          <w:color w:val="2F5496" w:themeColor="accent5" w:themeShade="BF"/>
        </w:rPr>
        <w:t>enquiries@ageuksheffield.org.uk</w:t>
      </w:r>
    </w:hyperlink>
  </w:p>
  <w:p w:rsidR="001739CB" w:rsidRDefault="00616A18" w:rsidP="00C07B92">
    <w:pPr>
      <w:rPr>
        <w:color w:val="2F5496" w:themeColor="accent5" w:themeShade="BF"/>
      </w:rPr>
    </w:pPr>
    <w:r>
      <w:rPr>
        <w:noProof/>
        <w:color w:val="2F5496" w:themeColor="accent5" w:themeShade="BF"/>
        <w:lang w:eastAsia="en-GB"/>
      </w:rPr>
      <w:drawing>
        <wp:anchor distT="0" distB="0" distL="114300" distR="114300" simplePos="0" relativeHeight="251666432" behindDoc="0" locked="0" layoutInCell="1" allowOverlap="1" wp14:anchorId="4C0BA99D" wp14:editId="7676C220">
          <wp:simplePos x="0" y="0"/>
          <wp:positionH relativeFrom="column">
            <wp:posOffset>5819775</wp:posOffset>
          </wp:positionH>
          <wp:positionV relativeFrom="paragraph">
            <wp:posOffset>31750</wp:posOffset>
          </wp:positionV>
          <wp:extent cx="984250" cy="403860"/>
          <wp:effectExtent l="0" t="0" r="6350" b="0"/>
          <wp:wrapSquare wrapText="bothSides"/>
          <wp:docPr id="7" name="Picture 7" descr="C:\Users\sarah.hancock\AppData\Local\Microsoft\Windows\Temporary Internet Files\Content.Outlook\N1MWLXRV\Mindful Employer logo blu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hancock\AppData\Local\Microsoft\Windows\Temporary Internet Files\Content.Outlook\N1MWLXRV\Mindful Employer logo blue jpe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4250" cy="403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F5496" w:themeColor="accent5" w:themeShade="BF"/>
        <w:sz w:val="16"/>
        <w:szCs w:val="16"/>
        <w:lang w:eastAsia="en-GB"/>
      </w:rPr>
      <w:drawing>
        <wp:anchor distT="0" distB="0" distL="114300" distR="114300" simplePos="0" relativeHeight="251663360" behindDoc="0" locked="0" layoutInCell="1" allowOverlap="1" wp14:anchorId="45023A83" wp14:editId="018B9B38">
          <wp:simplePos x="0" y="0"/>
          <wp:positionH relativeFrom="column">
            <wp:posOffset>4357370</wp:posOffset>
          </wp:positionH>
          <wp:positionV relativeFrom="paragraph">
            <wp:posOffset>150495</wp:posOffset>
          </wp:positionV>
          <wp:extent cx="1458595" cy="454025"/>
          <wp:effectExtent l="0" t="0" r="8255" b="3175"/>
          <wp:wrapSquare wrapText="bothSides"/>
          <wp:docPr id="5" name="Picture 5" descr="C:\Users\sarah.hancock\AppData\Local\Microsoft\Windows\Temporary Internet Files\Content.Outlook\VY5JPET5\Age UK IA Quality Col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hancock\AppData\Local\Microsoft\Windows\Temporary Internet Files\Content.Outlook\VY5JPET5\Age UK IA Quality Col RG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859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63CE6ED6" wp14:editId="017EEA21">
          <wp:simplePos x="0" y="0"/>
          <wp:positionH relativeFrom="column">
            <wp:posOffset>3694430</wp:posOffset>
          </wp:positionH>
          <wp:positionV relativeFrom="paragraph">
            <wp:posOffset>90170</wp:posOffset>
          </wp:positionV>
          <wp:extent cx="514350" cy="514350"/>
          <wp:effectExtent l="0" t="0" r="0" b="0"/>
          <wp:wrapSquare wrapText="bothSides"/>
          <wp:docPr id="2" name="Picture 2" descr="C:\Users\sarah.hancock\AppData\Local\Microsoft\Windows\Temporary Internet Files\Content.Outlook\VY5JPET5\AQS_logo_CMYK_150x1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hancock\AppData\Local\Microsoft\Windows\Temporary Internet Files\Content.Outlook\VY5JPET5\AQS_logo_CMYK_150x150.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9CB">
      <w:rPr>
        <w:color w:val="2F5496" w:themeColor="accent5" w:themeShade="BF"/>
      </w:rPr>
      <w:t>197 Eyre Street</w:t>
    </w:r>
    <w:r w:rsidR="001739CB">
      <w:rPr>
        <w:color w:val="2F5496" w:themeColor="accent5" w:themeShade="BF"/>
      </w:rPr>
      <w:tab/>
    </w:r>
    <w:hyperlink r:id="rId12" w:history="1">
      <w:r w:rsidR="001739CB" w:rsidRPr="007A31E3">
        <w:rPr>
          <w:color w:val="2F5496" w:themeColor="accent5" w:themeShade="BF"/>
        </w:rPr>
        <w:t>www.ageuksheffield.org.uk</w:t>
      </w:r>
    </w:hyperlink>
  </w:p>
  <w:p w:rsidR="00C07B92" w:rsidRPr="007A31E3" w:rsidRDefault="00C07B92" w:rsidP="00C07B92">
    <w:pPr>
      <w:rPr>
        <w:color w:val="2F5496" w:themeColor="accent5" w:themeShade="BF"/>
      </w:rPr>
    </w:pPr>
    <w:r w:rsidRPr="007A31E3">
      <w:rPr>
        <w:color w:val="2F5496" w:themeColor="accent5" w:themeShade="BF"/>
      </w:rPr>
      <w:t>Sheffield</w:t>
    </w:r>
    <w:r w:rsidRPr="007A31E3">
      <w:rPr>
        <w:color w:val="2F5496" w:themeColor="accent5" w:themeShade="BF"/>
      </w:rPr>
      <w:tab/>
    </w:r>
    <w:r w:rsidR="001739CB">
      <w:rPr>
        <w:color w:val="2F5496" w:themeColor="accent5" w:themeShade="BF"/>
      </w:rPr>
      <w:tab/>
    </w:r>
    <w:r w:rsidRPr="007A31E3">
      <w:rPr>
        <w:color w:val="2F5496" w:themeColor="accent5" w:themeShade="BF"/>
      </w:rPr>
      <w:tab/>
    </w:r>
  </w:p>
  <w:p w:rsidR="00C07B92" w:rsidRPr="007A31E3" w:rsidRDefault="00B37166" w:rsidP="00C07B92">
    <w:pPr>
      <w:rPr>
        <w:color w:val="2F5496" w:themeColor="accent5" w:themeShade="BF"/>
      </w:rPr>
    </w:pPr>
    <w:r>
      <w:rPr>
        <w:noProof/>
        <w:color w:val="2F5496" w:themeColor="accent5" w:themeShade="BF"/>
        <w:lang w:eastAsia="en-GB"/>
      </w:rPr>
      <w:drawing>
        <wp:anchor distT="0" distB="0" distL="114300" distR="114300" simplePos="0" relativeHeight="251667456" behindDoc="0" locked="0" layoutInCell="1" allowOverlap="1" wp14:anchorId="60B10014" wp14:editId="015CECBD">
          <wp:simplePos x="0" y="0"/>
          <wp:positionH relativeFrom="column">
            <wp:posOffset>6047740</wp:posOffset>
          </wp:positionH>
          <wp:positionV relativeFrom="paragraph">
            <wp:posOffset>143510</wp:posOffset>
          </wp:positionV>
          <wp:extent cx="749935" cy="397510"/>
          <wp:effectExtent l="0" t="0" r="0" b="2540"/>
          <wp:wrapSquare wrapText="bothSides"/>
          <wp:docPr id="10" name="Picture 10" descr="C:\Users\sarah.hancock\Desktop\Purple_RGB_Accr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hancock\Desktop\Purple_RGB_Accredit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9935"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9CB">
      <w:rPr>
        <w:color w:val="2F5496" w:themeColor="accent5" w:themeShade="BF"/>
      </w:rPr>
      <w:t>S1 3FG</w:t>
    </w:r>
    <w:r w:rsidR="00C07B92" w:rsidRPr="007A31E3">
      <w:rPr>
        <w:color w:val="2F5496" w:themeColor="accent5" w:themeShade="BF"/>
      </w:rPr>
      <w:tab/>
    </w:r>
    <w:r w:rsidR="00C07B92" w:rsidRPr="007A31E3">
      <w:rPr>
        <w:color w:val="2F5496" w:themeColor="accent5" w:themeShade="BF"/>
      </w:rPr>
      <w:tab/>
    </w:r>
    <w:r w:rsidR="007A31E3">
      <w:rPr>
        <w:color w:val="2F5496" w:themeColor="accent5" w:themeShade="BF"/>
      </w:rPr>
      <w:t xml:space="preserve">             </w:t>
    </w:r>
  </w:p>
  <w:p w:rsidR="00C07B92" w:rsidRPr="00425EE7" w:rsidRDefault="00C07B92" w:rsidP="00C07B92">
    <w:pPr>
      <w:rPr>
        <w:color w:val="2F5496" w:themeColor="accent5" w:themeShade="BF"/>
        <w:sz w:val="16"/>
        <w:szCs w:val="16"/>
      </w:rPr>
    </w:pPr>
  </w:p>
  <w:p w:rsidR="00C07B92" w:rsidRDefault="00C07B92" w:rsidP="00C07B92">
    <w:pPr>
      <w:rPr>
        <w:b/>
        <w:bCs/>
        <w:color w:val="2F5496" w:themeColor="accent5" w:themeShade="BF"/>
        <w14:textOutline w14:w="0" w14:cap="rnd" w14:cmpd="sng" w14:algn="ctr">
          <w14:solidFill>
            <w14:schemeClr w14:val="accent5">
              <w14:lumMod w14:val="75000"/>
            </w14:schemeClr>
          </w14:solidFill>
          <w14:prstDash w14:val="solid"/>
          <w14:bevel/>
        </w14:textOutline>
      </w:rPr>
    </w:pPr>
    <w:r w:rsidRPr="007A31E3">
      <w:rPr>
        <w:b/>
        <w:bCs/>
        <w:color w:val="2F5496" w:themeColor="accent5" w:themeShade="BF"/>
        <w14:textOutline w14:w="0" w14:cap="rnd" w14:cmpd="sng" w14:algn="ctr">
          <w14:solidFill>
            <w14:schemeClr w14:val="accent5">
              <w14:lumMod w14:val="75000"/>
            </w14:schemeClr>
          </w14:solidFill>
          <w14:prstDash w14:val="solid"/>
          <w14:bevel/>
        </w14:textOutline>
      </w:rPr>
      <w:t>Working with and for older people in Sheffield</w:t>
    </w:r>
  </w:p>
  <w:p w:rsidR="00425EE7" w:rsidRPr="00425EE7" w:rsidRDefault="00425EE7" w:rsidP="00C07B92">
    <w:pPr>
      <w:rPr>
        <w:b/>
        <w:bCs/>
        <w:color w:val="2F5496" w:themeColor="accent5" w:themeShade="BF"/>
        <w:sz w:val="16"/>
        <w:szCs w:val="16"/>
        <w14:textOutline w14:w="0" w14:cap="rnd" w14:cmpd="sng" w14:algn="ctr">
          <w14:solidFill>
            <w14:schemeClr w14:val="accent5">
              <w14:lumMod w14:val="75000"/>
            </w14:schemeClr>
          </w14:solidFill>
          <w14:prstDash w14:val="solid"/>
          <w14:bevel/>
        </w14:textOutline>
      </w:rPr>
    </w:pPr>
  </w:p>
  <w:p w:rsidR="00C07B92" w:rsidRPr="007A31E3" w:rsidRDefault="00425EE7" w:rsidP="00C07B92">
    <w:pPr>
      <w:rPr>
        <w:color w:val="2F5496" w:themeColor="accent5" w:themeShade="BF"/>
        <w:sz w:val="16"/>
        <w:szCs w:val="16"/>
      </w:rPr>
    </w:pPr>
    <w:r>
      <w:rPr>
        <w:color w:val="2F5496" w:themeColor="accent5" w:themeShade="BF"/>
        <w:sz w:val="16"/>
        <w:szCs w:val="16"/>
      </w:rPr>
      <w:t>President: Mr NJA Hutton MB</w:t>
    </w:r>
    <w:r w:rsidR="0058435E">
      <w:rPr>
        <w:color w:val="2F5496" w:themeColor="accent5" w:themeShade="BF"/>
        <w:sz w:val="16"/>
        <w:szCs w:val="16"/>
      </w:rPr>
      <w:t>E</w:t>
    </w:r>
    <w:r w:rsidR="00C07B92" w:rsidRPr="007A31E3">
      <w:rPr>
        <w:color w:val="2F5496" w:themeColor="accent5" w:themeShade="BF"/>
        <w:sz w:val="16"/>
        <w:szCs w:val="16"/>
      </w:rPr>
      <w:t xml:space="preserve"> </w:t>
    </w:r>
    <w:r w:rsidR="0058435E">
      <w:rPr>
        <w:color w:val="2F5496" w:themeColor="accent5" w:themeShade="BF"/>
        <w:sz w:val="16"/>
        <w:szCs w:val="16"/>
      </w:rPr>
      <w:tab/>
    </w:r>
    <w:r w:rsidR="00C07B92" w:rsidRPr="007A31E3">
      <w:rPr>
        <w:color w:val="2F5496" w:themeColor="accent5" w:themeShade="BF"/>
        <w:sz w:val="16"/>
        <w:szCs w:val="16"/>
      </w:rPr>
      <w:t xml:space="preserve">Vice President: </w:t>
    </w:r>
    <w:proofErr w:type="spellStart"/>
    <w:r w:rsidR="00C07B92" w:rsidRPr="007A31E3">
      <w:rPr>
        <w:color w:val="2F5496" w:themeColor="accent5" w:themeShade="BF"/>
        <w:sz w:val="16"/>
        <w:szCs w:val="16"/>
      </w:rPr>
      <w:t>Prof.</w:t>
    </w:r>
    <w:proofErr w:type="spellEnd"/>
    <w:r w:rsidR="00C07B92" w:rsidRPr="007A31E3">
      <w:rPr>
        <w:color w:val="2F5496" w:themeColor="accent5" w:themeShade="BF"/>
        <w:sz w:val="16"/>
        <w:szCs w:val="16"/>
      </w:rPr>
      <w:t xml:space="preserve"> A Walker, </w:t>
    </w:r>
    <w:r w:rsidR="0058435E">
      <w:rPr>
        <w:color w:val="2F5496" w:themeColor="accent5" w:themeShade="BF"/>
        <w:sz w:val="16"/>
        <w:szCs w:val="16"/>
      </w:rPr>
      <w:t xml:space="preserve">G Moore, Mrs R Wilson </w:t>
    </w:r>
    <w:r w:rsidR="0058435E">
      <w:rPr>
        <w:color w:val="2F5496" w:themeColor="accent5" w:themeShade="BF"/>
        <w:sz w:val="16"/>
        <w:szCs w:val="16"/>
      </w:rPr>
      <w:tab/>
    </w:r>
    <w:r w:rsidR="0058435E">
      <w:rPr>
        <w:color w:val="2F5496" w:themeColor="accent5" w:themeShade="BF"/>
        <w:sz w:val="16"/>
        <w:szCs w:val="16"/>
      </w:rPr>
      <w:tab/>
    </w:r>
    <w:r w:rsidR="00C07B92" w:rsidRPr="007A31E3">
      <w:rPr>
        <w:color w:val="2F5496" w:themeColor="accent5" w:themeShade="BF"/>
        <w:sz w:val="16"/>
        <w:szCs w:val="16"/>
      </w:rPr>
      <w:t xml:space="preserve">Chairman: </w:t>
    </w:r>
    <w:r w:rsidR="00252400">
      <w:rPr>
        <w:color w:val="2F5496" w:themeColor="accent5" w:themeShade="BF"/>
        <w:sz w:val="16"/>
        <w:szCs w:val="16"/>
      </w:rPr>
      <w:t>Mr D Campbell</w:t>
    </w:r>
    <w:r w:rsidR="0058435E">
      <w:rPr>
        <w:color w:val="2F5496" w:themeColor="accent5" w:themeShade="BF"/>
        <w:sz w:val="16"/>
        <w:szCs w:val="16"/>
      </w:rPr>
      <w:tab/>
      <w:t>Chief Executive: Steve Chu</w:t>
    </w:r>
    <w:r w:rsidR="00B066C3" w:rsidRPr="00B066C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25EE7" w:rsidRDefault="00C07B92" w:rsidP="00C07B92">
    <w:pPr>
      <w:rPr>
        <w:color w:val="2F5496" w:themeColor="accent5" w:themeShade="BF"/>
        <w:sz w:val="16"/>
        <w:szCs w:val="16"/>
      </w:rPr>
    </w:pPr>
    <w:r w:rsidRPr="007A31E3">
      <w:rPr>
        <w:color w:val="2F5496" w:themeColor="accent5" w:themeShade="BF"/>
        <w:sz w:val="16"/>
        <w:szCs w:val="16"/>
      </w:rPr>
      <w:t xml:space="preserve">Age UK Sheffield is a registered charity (1108413) and company limited by guarantee. Registered in England and Wales number 5207254. </w:t>
    </w:r>
  </w:p>
  <w:p w:rsidR="00C07B92" w:rsidRPr="007A31E3" w:rsidRDefault="00C07B92" w:rsidP="00C07B92">
    <w:pPr>
      <w:rPr>
        <w:color w:val="2F5496" w:themeColor="accent5" w:themeShade="BF"/>
        <w:sz w:val="16"/>
        <w:szCs w:val="16"/>
      </w:rPr>
    </w:pPr>
    <w:r w:rsidRPr="007A31E3">
      <w:rPr>
        <w:color w:val="2F5496" w:themeColor="accent5" w:themeShade="BF"/>
        <w:sz w:val="16"/>
        <w:szCs w:val="16"/>
      </w:rPr>
      <w:t>Registered offi</w:t>
    </w:r>
    <w:r w:rsidR="00D678DA">
      <w:rPr>
        <w:color w:val="2F5496" w:themeColor="accent5" w:themeShade="BF"/>
        <w:sz w:val="16"/>
        <w:szCs w:val="16"/>
      </w:rPr>
      <w:t xml:space="preserve">ce: </w:t>
    </w:r>
    <w:r w:rsidR="00D75E31">
      <w:rPr>
        <w:color w:val="2F5496" w:themeColor="accent5" w:themeShade="BF"/>
        <w:sz w:val="16"/>
        <w:szCs w:val="16"/>
      </w:rPr>
      <w:t>First Floor, S</w:t>
    </w:r>
    <w:r w:rsidR="0058435E">
      <w:rPr>
        <w:color w:val="2F5496" w:themeColor="accent5" w:themeShade="BF"/>
        <w:sz w:val="16"/>
        <w:szCs w:val="16"/>
      </w:rPr>
      <w:t xml:space="preserve">outh </w:t>
    </w:r>
    <w:r w:rsidR="00D75E31">
      <w:rPr>
        <w:color w:val="2F5496" w:themeColor="accent5" w:themeShade="BF"/>
        <w:sz w:val="16"/>
        <w:szCs w:val="16"/>
      </w:rPr>
      <w:t>Y</w:t>
    </w:r>
    <w:r w:rsidR="0058435E">
      <w:rPr>
        <w:color w:val="2F5496" w:themeColor="accent5" w:themeShade="BF"/>
        <w:sz w:val="16"/>
        <w:szCs w:val="16"/>
      </w:rPr>
      <w:t>orkshire</w:t>
    </w:r>
    <w:r w:rsidR="00D75E31">
      <w:rPr>
        <w:color w:val="2F5496" w:themeColor="accent5" w:themeShade="BF"/>
        <w:sz w:val="16"/>
        <w:szCs w:val="16"/>
      </w:rPr>
      <w:t xml:space="preserve"> F</w:t>
    </w:r>
    <w:r w:rsidR="0058435E">
      <w:rPr>
        <w:color w:val="2F5496" w:themeColor="accent5" w:themeShade="BF"/>
        <w:sz w:val="16"/>
        <w:szCs w:val="16"/>
      </w:rPr>
      <w:t>ire &amp; Rescue</w:t>
    </w:r>
    <w:r w:rsidR="00AD1892">
      <w:rPr>
        <w:color w:val="2F5496" w:themeColor="accent5" w:themeShade="BF"/>
        <w:sz w:val="16"/>
        <w:szCs w:val="16"/>
      </w:rPr>
      <w:t>, 19</w:t>
    </w:r>
    <w:r w:rsidR="00791BDF">
      <w:rPr>
        <w:color w:val="2F5496" w:themeColor="accent5" w:themeShade="BF"/>
        <w:sz w:val="16"/>
        <w:szCs w:val="16"/>
      </w:rPr>
      <w:t>7 Eyre Street, Sheffield, S1 3FG</w:t>
    </w:r>
    <w:r w:rsidR="00AD1892">
      <w:rPr>
        <w:color w:val="2F5496" w:themeColor="accent5" w:themeShade="BF"/>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51F" w:rsidRDefault="0092351F" w:rsidP="00C07B92">
      <w:r>
        <w:separator/>
      </w:r>
    </w:p>
  </w:footnote>
  <w:footnote w:type="continuationSeparator" w:id="0">
    <w:p w:rsidR="0092351F" w:rsidRDefault="0092351F" w:rsidP="00C07B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D8770B"/>
    <w:multiLevelType w:val="hybridMultilevel"/>
    <w:tmpl w:val="6FA2F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F2B24DB"/>
    <w:multiLevelType w:val="hybridMultilevel"/>
    <w:tmpl w:val="56FA0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trackRevisions/>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51F"/>
    <w:rsid w:val="000240FD"/>
    <w:rsid w:val="00047F56"/>
    <w:rsid w:val="000655BF"/>
    <w:rsid w:val="00072943"/>
    <w:rsid w:val="0008413B"/>
    <w:rsid w:val="0009395F"/>
    <w:rsid w:val="000B305C"/>
    <w:rsid w:val="000F6AEE"/>
    <w:rsid w:val="001117F8"/>
    <w:rsid w:val="001335B0"/>
    <w:rsid w:val="00143AD4"/>
    <w:rsid w:val="00171CAD"/>
    <w:rsid w:val="001739CB"/>
    <w:rsid w:val="001B3C13"/>
    <w:rsid w:val="001C33F9"/>
    <w:rsid w:val="001C5116"/>
    <w:rsid w:val="001F166E"/>
    <w:rsid w:val="00213553"/>
    <w:rsid w:val="00252400"/>
    <w:rsid w:val="00275EA3"/>
    <w:rsid w:val="0028122F"/>
    <w:rsid w:val="002874EF"/>
    <w:rsid w:val="002B43BA"/>
    <w:rsid w:val="003350B5"/>
    <w:rsid w:val="003523B7"/>
    <w:rsid w:val="00352E9D"/>
    <w:rsid w:val="00387B4E"/>
    <w:rsid w:val="003C5531"/>
    <w:rsid w:val="003D6978"/>
    <w:rsid w:val="00425EE7"/>
    <w:rsid w:val="00427C12"/>
    <w:rsid w:val="00483A0D"/>
    <w:rsid w:val="00557B8D"/>
    <w:rsid w:val="00566351"/>
    <w:rsid w:val="0058435E"/>
    <w:rsid w:val="0058593B"/>
    <w:rsid w:val="00616A18"/>
    <w:rsid w:val="0062041D"/>
    <w:rsid w:val="006447EB"/>
    <w:rsid w:val="00646139"/>
    <w:rsid w:val="00646C77"/>
    <w:rsid w:val="006629E0"/>
    <w:rsid w:val="00671795"/>
    <w:rsid w:val="00696731"/>
    <w:rsid w:val="006E639A"/>
    <w:rsid w:val="006E65DF"/>
    <w:rsid w:val="006E6B55"/>
    <w:rsid w:val="00714CC7"/>
    <w:rsid w:val="007345A5"/>
    <w:rsid w:val="00791BDF"/>
    <w:rsid w:val="007923D4"/>
    <w:rsid w:val="007A31E3"/>
    <w:rsid w:val="007B5504"/>
    <w:rsid w:val="007C6213"/>
    <w:rsid w:val="007F3DC6"/>
    <w:rsid w:val="007F561B"/>
    <w:rsid w:val="007F7036"/>
    <w:rsid w:val="00817C5E"/>
    <w:rsid w:val="0084037E"/>
    <w:rsid w:val="008430AB"/>
    <w:rsid w:val="009116F9"/>
    <w:rsid w:val="00915E0C"/>
    <w:rsid w:val="009233C6"/>
    <w:rsid w:val="0092351F"/>
    <w:rsid w:val="00967B49"/>
    <w:rsid w:val="009D2131"/>
    <w:rsid w:val="00A00319"/>
    <w:rsid w:val="00A3709B"/>
    <w:rsid w:val="00AD0185"/>
    <w:rsid w:val="00AD16EE"/>
    <w:rsid w:val="00AD1892"/>
    <w:rsid w:val="00AE4664"/>
    <w:rsid w:val="00B066C3"/>
    <w:rsid w:val="00B12981"/>
    <w:rsid w:val="00B239EA"/>
    <w:rsid w:val="00B35F5B"/>
    <w:rsid w:val="00B37166"/>
    <w:rsid w:val="00B73E15"/>
    <w:rsid w:val="00B8603E"/>
    <w:rsid w:val="00BD0363"/>
    <w:rsid w:val="00C07B92"/>
    <w:rsid w:val="00C11795"/>
    <w:rsid w:val="00C162C2"/>
    <w:rsid w:val="00C81B4E"/>
    <w:rsid w:val="00CA3374"/>
    <w:rsid w:val="00CA52D1"/>
    <w:rsid w:val="00CF4932"/>
    <w:rsid w:val="00D002E1"/>
    <w:rsid w:val="00D12846"/>
    <w:rsid w:val="00D17290"/>
    <w:rsid w:val="00D45E0D"/>
    <w:rsid w:val="00D66DEC"/>
    <w:rsid w:val="00D678DA"/>
    <w:rsid w:val="00D75E31"/>
    <w:rsid w:val="00DD3242"/>
    <w:rsid w:val="00DD6734"/>
    <w:rsid w:val="00E00085"/>
    <w:rsid w:val="00E62CAA"/>
    <w:rsid w:val="00ED143F"/>
    <w:rsid w:val="00EF03AD"/>
    <w:rsid w:val="00EF17F7"/>
    <w:rsid w:val="00F04D9A"/>
    <w:rsid w:val="00F078F1"/>
    <w:rsid w:val="00F3234C"/>
    <w:rsid w:val="00F77536"/>
    <w:rsid w:val="00F91B87"/>
    <w:rsid w:val="00F9348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7B92"/>
    <w:pPr>
      <w:tabs>
        <w:tab w:val="center" w:pos="4513"/>
        <w:tab w:val="right" w:pos="9026"/>
      </w:tabs>
    </w:pPr>
  </w:style>
  <w:style w:type="character" w:customStyle="1" w:styleId="HeaderChar">
    <w:name w:val="Header Char"/>
    <w:basedOn w:val="DefaultParagraphFont"/>
    <w:link w:val="Header"/>
    <w:uiPriority w:val="99"/>
    <w:rsid w:val="00C07B92"/>
  </w:style>
  <w:style w:type="paragraph" w:styleId="Footer">
    <w:name w:val="footer"/>
    <w:basedOn w:val="Normal"/>
    <w:link w:val="FooterChar"/>
    <w:uiPriority w:val="99"/>
    <w:unhideWhenUsed/>
    <w:rsid w:val="00C07B92"/>
    <w:pPr>
      <w:tabs>
        <w:tab w:val="center" w:pos="4513"/>
        <w:tab w:val="right" w:pos="9026"/>
      </w:tabs>
    </w:pPr>
  </w:style>
  <w:style w:type="character" w:customStyle="1" w:styleId="FooterChar">
    <w:name w:val="Footer Char"/>
    <w:basedOn w:val="DefaultParagraphFont"/>
    <w:link w:val="Footer"/>
    <w:uiPriority w:val="99"/>
    <w:rsid w:val="00C07B92"/>
  </w:style>
  <w:style w:type="paragraph" w:styleId="BalloonText">
    <w:name w:val="Balloon Text"/>
    <w:basedOn w:val="Normal"/>
    <w:link w:val="BalloonTextChar"/>
    <w:uiPriority w:val="99"/>
    <w:semiHidden/>
    <w:unhideWhenUsed/>
    <w:rsid w:val="00425EE7"/>
    <w:rPr>
      <w:rFonts w:ascii="Tahoma" w:hAnsi="Tahoma" w:cs="Tahoma"/>
      <w:sz w:val="16"/>
      <w:szCs w:val="16"/>
    </w:rPr>
  </w:style>
  <w:style w:type="character" w:customStyle="1" w:styleId="BalloonTextChar">
    <w:name w:val="Balloon Text Char"/>
    <w:basedOn w:val="DefaultParagraphFont"/>
    <w:link w:val="BalloonText"/>
    <w:uiPriority w:val="99"/>
    <w:semiHidden/>
    <w:rsid w:val="00425EE7"/>
    <w:rPr>
      <w:rFonts w:ascii="Tahoma" w:hAnsi="Tahoma" w:cs="Tahoma"/>
      <w:sz w:val="16"/>
      <w:szCs w:val="16"/>
    </w:rPr>
  </w:style>
  <w:style w:type="character" w:styleId="Hyperlink">
    <w:name w:val="Hyperlink"/>
    <w:basedOn w:val="DefaultParagraphFont"/>
    <w:uiPriority w:val="99"/>
    <w:unhideWhenUsed/>
    <w:rsid w:val="0009395F"/>
    <w:rPr>
      <w:color w:val="0563C1" w:themeColor="hyperlink"/>
      <w:u w:val="single"/>
    </w:rPr>
  </w:style>
  <w:style w:type="paragraph" w:styleId="ListParagraph">
    <w:name w:val="List Paragraph"/>
    <w:basedOn w:val="Normal"/>
    <w:uiPriority w:val="34"/>
    <w:qFormat/>
    <w:rsid w:val="00AE4664"/>
    <w:pPr>
      <w:spacing w:after="200" w:line="276" w:lineRule="auto"/>
      <w:ind w:left="720"/>
      <w:contextualSpacing/>
    </w:pPr>
    <w:rPr>
      <w:rFonts w:eastAsiaTheme="minorHAnsi"/>
      <w:sz w:val="22"/>
      <w:szCs w:val="22"/>
    </w:rPr>
  </w:style>
  <w:style w:type="paragraph" w:styleId="NormalWeb">
    <w:name w:val="Normal (Web)"/>
    <w:basedOn w:val="Normal"/>
    <w:uiPriority w:val="99"/>
    <w:semiHidden/>
    <w:unhideWhenUsed/>
    <w:rsid w:val="00AE4664"/>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AE4664"/>
  </w:style>
  <w:style w:type="table" w:styleId="TableGrid">
    <w:name w:val="Table Grid"/>
    <w:basedOn w:val="TableNormal"/>
    <w:uiPriority w:val="39"/>
    <w:rsid w:val="009D21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7B92"/>
    <w:pPr>
      <w:tabs>
        <w:tab w:val="center" w:pos="4513"/>
        <w:tab w:val="right" w:pos="9026"/>
      </w:tabs>
    </w:pPr>
  </w:style>
  <w:style w:type="character" w:customStyle="1" w:styleId="HeaderChar">
    <w:name w:val="Header Char"/>
    <w:basedOn w:val="DefaultParagraphFont"/>
    <w:link w:val="Header"/>
    <w:uiPriority w:val="99"/>
    <w:rsid w:val="00C07B92"/>
  </w:style>
  <w:style w:type="paragraph" w:styleId="Footer">
    <w:name w:val="footer"/>
    <w:basedOn w:val="Normal"/>
    <w:link w:val="FooterChar"/>
    <w:uiPriority w:val="99"/>
    <w:unhideWhenUsed/>
    <w:rsid w:val="00C07B92"/>
    <w:pPr>
      <w:tabs>
        <w:tab w:val="center" w:pos="4513"/>
        <w:tab w:val="right" w:pos="9026"/>
      </w:tabs>
    </w:pPr>
  </w:style>
  <w:style w:type="character" w:customStyle="1" w:styleId="FooterChar">
    <w:name w:val="Footer Char"/>
    <w:basedOn w:val="DefaultParagraphFont"/>
    <w:link w:val="Footer"/>
    <w:uiPriority w:val="99"/>
    <w:rsid w:val="00C07B92"/>
  </w:style>
  <w:style w:type="paragraph" w:styleId="BalloonText">
    <w:name w:val="Balloon Text"/>
    <w:basedOn w:val="Normal"/>
    <w:link w:val="BalloonTextChar"/>
    <w:uiPriority w:val="99"/>
    <w:semiHidden/>
    <w:unhideWhenUsed/>
    <w:rsid w:val="00425EE7"/>
    <w:rPr>
      <w:rFonts w:ascii="Tahoma" w:hAnsi="Tahoma" w:cs="Tahoma"/>
      <w:sz w:val="16"/>
      <w:szCs w:val="16"/>
    </w:rPr>
  </w:style>
  <w:style w:type="character" w:customStyle="1" w:styleId="BalloonTextChar">
    <w:name w:val="Balloon Text Char"/>
    <w:basedOn w:val="DefaultParagraphFont"/>
    <w:link w:val="BalloonText"/>
    <w:uiPriority w:val="99"/>
    <w:semiHidden/>
    <w:rsid w:val="00425EE7"/>
    <w:rPr>
      <w:rFonts w:ascii="Tahoma" w:hAnsi="Tahoma" w:cs="Tahoma"/>
      <w:sz w:val="16"/>
      <w:szCs w:val="16"/>
    </w:rPr>
  </w:style>
  <w:style w:type="character" w:styleId="Hyperlink">
    <w:name w:val="Hyperlink"/>
    <w:basedOn w:val="DefaultParagraphFont"/>
    <w:uiPriority w:val="99"/>
    <w:unhideWhenUsed/>
    <w:rsid w:val="0009395F"/>
    <w:rPr>
      <w:color w:val="0563C1" w:themeColor="hyperlink"/>
      <w:u w:val="single"/>
    </w:rPr>
  </w:style>
  <w:style w:type="paragraph" w:styleId="ListParagraph">
    <w:name w:val="List Paragraph"/>
    <w:basedOn w:val="Normal"/>
    <w:uiPriority w:val="34"/>
    <w:qFormat/>
    <w:rsid w:val="00AE4664"/>
    <w:pPr>
      <w:spacing w:after="200" w:line="276" w:lineRule="auto"/>
      <w:ind w:left="720"/>
      <w:contextualSpacing/>
    </w:pPr>
    <w:rPr>
      <w:rFonts w:eastAsiaTheme="minorHAnsi"/>
      <w:sz w:val="22"/>
      <w:szCs w:val="22"/>
    </w:rPr>
  </w:style>
  <w:style w:type="paragraph" w:styleId="NormalWeb">
    <w:name w:val="Normal (Web)"/>
    <w:basedOn w:val="Normal"/>
    <w:uiPriority w:val="99"/>
    <w:semiHidden/>
    <w:unhideWhenUsed/>
    <w:rsid w:val="00AE4664"/>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AE4664"/>
  </w:style>
  <w:style w:type="table" w:styleId="TableGrid">
    <w:name w:val="Table Grid"/>
    <w:basedOn w:val="TableNormal"/>
    <w:uiPriority w:val="39"/>
    <w:rsid w:val="009D21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22704">
      <w:bodyDiv w:val="1"/>
      <w:marLeft w:val="0"/>
      <w:marRight w:val="0"/>
      <w:marTop w:val="0"/>
      <w:marBottom w:val="0"/>
      <w:divBdr>
        <w:top w:val="none" w:sz="0" w:space="0" w:color="auto"/>
        <w:left w:val="none" w:sz="0" w:space="0" w:color="auto"/>
        <w:bottom w:val="none" w:sz="0" w:space="0" w:color="auto"/>
        <w:right w:val="none" w:sz="0" w:space="0" w:color="auto"/>
      </w:divBdr>
    </w:div>
    <w:div w:id="316150354">
      <w:bodyDiv w:val="1"/>
      <w:marLeft w:val="0"/>
      <w:marRight w:val="0"/>
      <w:marTop w:val="0"/>
      <w:marBottom w:val="0"/>
      <w:divBdr>
        <w:top w:val="none" w:sz="0" w:space="0" w:color="auto"/>
        <w:left w:val="none" w:sz="0" w:space="0" w:color="auto"/>
        <w:bottom w:val="none" w:sz="0" w:space="0" w:color="auto"/>
        <w:right w:val="none" w:sz="0" w:space="0" w:color="auto"/>
      </w:divBdr>
    </w:div>
    <w:div w:id="619412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cally.bowman@ageuksheffield.org.uk" TargetMode="External"/><Relationship Id="rId4" Type="http://schemas.microsoft.com/office/2007/relationships/stylesWithEffects" Target="stylesWithEffect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8" Type="http://schemas.openxmlformats.org/officeDocument/2006/relationships/hyperlink" Target="mailto:enquiries@ageuksheffield.org.uk" TargetMode="External"/><Relationship Id="rId13" Type="http://schemas.openxmlformats.org/officeDocument/2006/relationships/image" Target="media/image10.jpeg"/><Relationship Id="rId3" Type="http://schemas.openxmlformats.org/officeDocument/2006/relationships/image" Target="media/image4.png"/><Relationship Id="rId7" Type="http://schemas.openxmlformats.org/officeDocument/2006/relationships/image" Target="media/image5.png"/><Relationship Id="rId12" Type="http://schemas.openxmlformats.org/officeDocument/2006/relationships/hyperlink" Target="http://www.ageuksheffield.org.uk"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9.tiff"/><Relationship Id="rId5" Type="http://schemas.openxmlformats.org/officeDocument/2006/relationships/image" Target="media/image6.jpeg"/><Relationship Id="rId10" Type="http://schemas.openxmlformats.org/officeDocument/2006/relationships/image" Target="media/image8.jpeg"/><Relationship Id="rId4" Type="http://schemas.openxmlformats.org/officeDocument/2006/relationships/image" Target="media/image5.jpeg"/><Relationship Id="rId9"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N:\Shared\MOSTemplates\Stationery\CharityLetterhead06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16644-E0D9-4D8E-AEF0-F5676CA8C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CharityLetterhead0619</Template>
  <TotalTime>5</TotalTime>
  <Pages>1</Pages>
  <Words>177</Words>
  <Characters>1010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AUKS</Company>
  <LinksUpToDate>false</LinksUpToDate>
  <CharactersWithSpaces>1185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Cally Bowman</dc:creator>
  <cp:lastModifiedBy>Cally Bowman</cp:lastModifiedBy>
  <cp:revision>5</cp:revision>
  <cp:lastPrinted>2018-03-23T14:30:00Z</cp:lastPrinted>
  <dcterms:created xsi:type="dcterms:W3CDTF">2019-09-23T11:17:00Z</dcterms:created>
  <dcterms:modified xsi:type="dcterms:W3CDTF">2019-11-29T10:04:00Z</dcterms:modified>
</cp:coreProperties>
</file>