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5491E798" w14:textId="77777777" w:rsidTr="009141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380" w:type="dxa"/>
            <w:tcMar>
              <w:right w:w="288" w:type="dxa"/>
            </w:tcMar>
          </w:tcPr>
          <w:p w14:paraId="74D8438F" w14:textId="5127F789" w:rsidR="005C61E4" w:rsidRPr="00AA4794" w:rsidRDefault="00924399" w:rsidP="005C61E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10195712" wp14:editId="67B6214A">
                  <wp:extent cx="4503420" cy="45034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420" cy="450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CB74A" w14:textId="11A0B52E" w:rsidR="005C61E4" w:rsidRPr="0008105E" w:rsidRDefault="00924399" w:rsidP="00AE3BF2">
            <w:pPr>
              <w:pStyle w:val="Title"/>
              <w:jc w:val="center"/>
              <w:rPr>
                <w:color w:val="24A5CD" w:themeColor="accent6"/>
                <w:sz w:val="72"/>
                <w:szCs w:val="72"/>
              </w:rPr>
            </w:pPr>
            <w:r>
              <w:rPr>
                <w:color w:val="24A5CD" w:themeColor="accent6"/>
                <w:sz w:val="72"/>
                <w:szCs w:val="72"/>
              </w:rPr>
              <w:t xml:space="preserve">Self-isolation support </w:t>
            </w:r>
          </w:p>
          <w:p w14:paraId="545403D2" w14:textId="77777777" w:rsidR="0008105E" w:rsidRDefault="0008105E" w:rsidP="007D557F">
            <w:pPr>
              <w:spacing w:line="312" w:lineRule="auto"/>
            </w:pPr>
            <w:r>
              <w:rPr>
                <w:bCs w:val="0"/>
              </w:rPr>
              <w:t xml:space="preserve"> </w:t>
            </w:r>
          </w:p>
          <w:p w14:paraId="20D620A3" w14:textId="632D1F2A" w:rsidR="007D557F" w:rsidRDefault="00EB5799" w:rsidP="007D557F">
            <w:pPr>
              <w:spacing w:line="312" w:lineRule="auto"/>
              <w:rPr>
                <w:color w:val="002060"/>
                <w:sz w:val="28"/>
                <w:szCs w:val="28"/>
              </w:rPr>
            </w:pPr>
            <w:r>
              <w:rPr>
                <w:bCs w:val="0"/>
                <w:color w:val="002060"/>
                <w:sz w:val="28"/>
                <w:szCs w:val="28"/>
              </w:rPr>
              <w:t>Age UK Tameside is offering support to older people to self-isolate, by delivering free essential groceries each week, offering advice about how to self-isolate safely and provide befriending telephone support.</w:t>
            </w:r>
          </w:p>
          <w:p w14:paraId="55118026" w14:textId="1B6E0F3E" w:rsidR="00EB5799" w:rsidRDefault="00EB5799" w:rsidP="007D557F">
            <w:pPr>
              <w:spacing w:line="312" w:lineRule="auto"/>
              <w:rPr>
                <w:color w:val="002060"/>
                <w:sz w:val="28"/>
                <w:szCs w:val="28"/>
              </w:rPr>
            </w:pPr>
          </w:p>
          <w:p w14:paraId="04CEC4A0" w14:textId="5C35BFA3" w:rsidR="00924399" w:rsidRDefault="00EB5799" w:rsidP="007D557F">
            <w:pPr>
              <w:spacing w:line="312" w:lineRule="auto"/>
              <w:rPr>
                <w:bCs w:val="0"/>
                <w:color w:val="002060"/>
                <w:sz w:val="28"/>
                <w:szCs w:val="28"/>
              </w:rPr>
            </w:pPr>
            <w:r>
              <w:rPr>
                <w:bCs w:val="0"/>
                <w:color w:val="002060"/>
                <w:sz w:val="28"/>
                <w:szCs w:val="28"/>
              </w:rPr>
              <w:t>If you or someone you know needs help to self-isolate, please speak to a member of our team.</w:t>
            </w:r>
          </w:p>
          <w:p w14:paraId="067994B1" w14:textId="77777777" w:rsidR="0008105E" w:rsidRPr="007D557F" w:rsidRDefault="0008105E" w:rsidP="007D557F">
            <w:pPr>
              <w:spacing w:line="312" w:lineRule="auto"/>
              <w:rPr>
                <w:color w:val="002060"/>
                <w:sz w:val="28"/>
                <w:szCs w:val="28"/>
              </w:rPr>
            </w:pPr>
          </w:p>
          <w:p w14:paraId="667592D0" w14:textId="76CA13FA" w:rsidR="00880783" w:rsidRPr="00AA4794" w:rsidRDefault="00AE3BF2" w:rsidP="00AA479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416D6418" wp14:editId="03D4221D">
                  <wp:extent cx="1857375" cy="1057275"/>
                  <wp:effectExtent l="0" t="0" r="9525" b="9525"/>
                  <wp:docPr id="1" name="Picture 1">
                    <a:hlinkClick xmlns:a="http://schemas.openxmlformats.org/drawingml/2006/main" r:id="rId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8"/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56AE90E8" w14:textId="77777777" w:rsidR="00924399" w:rsidRDefault="00924399" w:rsidP="007D557F">
            <w:pPr>
              <w:pStyle w:val="Heading2"/>
              <w:shd w:val="clear" w:color="auto" w:fill="71972B" w:themeFill="accent2" w:themeFillShade="BF"/>
              <w:outlineLvl w:val="1"/>
              <w:rPr>
                <w:bCs w:val="0"/>
              </w:rPr>
            </w:pPr>
            <w:r>
              <w:t>Free Essential Grocery bags delivered to your door</w:t>
            </w:r>
          </w:p>
          <w:p w14:paraId="31A6A06F" w14:textId="1C6E8344" w:rsidR="005C61E4" w:rsidRPr="00AA4794" w:rsidRDefault="00A37E3D" w:rsidP="007D557F">
            <w:pPr>
              <w:pStyle w:val="Heading2"/>
              <w:shd w:val="clear" w:color="auto" w:fill="71972B" w:themeFill="accent2" w:themeFillShade="BF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48E3B1CA01F94C2284C82DBAD352331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60658F20" w14:textId="27705DAB" w:rsidR="005C61E4" w:rsidRPr="00AA4794" w:rsidRDefault="00924399" w:rsidP="007D557F">
            <w:pPr>
              <w:pStyle w:val="Heading2"/>
              <w:shd w:val="clear" w:color="auto" w:fill="71972B" w:themeFill="accent2" w:themeFillShade="BF"/>
              <w:outlineLvl w:val="1"/>
            </w:pPr>
            <w:r>
              <w:t>Telephone befriending support whilst you isolate</w:t>
            </w:r>
          </w:p>
          <w:p w14:paraId="33309F6F" w14:textId="77777777" w:rsidR="005C61E4" w:rsidRPr="00AA4794" w:rsidRDefault="00A37E3D" w:rsidP="007D557F">
            <w:pPr>
              <w:pStyle w:val="Heading2"/>
              <w:shd w:val="clear" w:color="auto" w:fill="71972B" w:themeFill="accent2" w:themeFillShade="BF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AA69647867D84357AEF10BDB06D4DDE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18A813AF" w14:textId="0D84C91B" w:rsidR="00EB5799" w:rsidRDefault="00EB5799" w:rsidP="007D557F">
            <w:pPr>
              <w:pStyle w:val="Heading2"/>
              <w:shd w:val="clear" w:color="auto" w:fill="71972B" w:themeFill="accent2" w:themeFillShade="BF"/>
              <w:outlineLvl w:val="1"/>
              <w:rPr>
                <w:bCs w:val="0"/>
              </w:rPr>
            </w:pPr>
            <w:r>
              <w:t>Advice about self-isolating safely</w:t>
            </w:r>
          </w:p>
          <w:p w14:paraId="0AE99525" w14:textId="6F75E391" w:rsidR="005C61E4" w:rsidRPr="00AA4794" w:rsidRDefault="00A37E3D" w:rsidP="007D557F">
            <w:pPr>
              <w:pStyle w:val="Heading2"/>
              <w:shd w:val="clear" w:color="auto" w:fill="71972B" w:themeFill="accent2" w:themeFillShade="BF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6FD21D7778D645C68E4CF4DB9074C13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14:paraId="532CA5E8" w14:textId="4DBE2311" w:rsidR="005C61E4" w:rsidRPr="00AA4794" w:rsidRDefault="005C61E4" w:rsidP="007D557F">
            <w:pPr>
              <w:pStyle w:val="Heading2"/>
              <w:shd w:val="clear" w:color="auto" w:fill="71972B" w:themeFill="accent2" w:themeFillShade="BF"/>
              <w:outlineLvl w:val="1"/>
            </w:pPr>
          </w:p>
          <w:p w14:paraId="72E5A140" w14:textId="3E0BEBD0" w:rsidR="00AA4794" w:rsidRPr="00AA4794" w:rsidRDefault="007D557F" w:rsidP="007D557F">
            <w:pPr>
              <w:pStyle w:val="Heading2"/>
              <w:shd w:val="clear" w:color="auto" w:fill="71972B" w:themeFill="accent2" w:themeFillShade="BF"/>
              <w:outlineLvl w:val="1"/>
            </w:pPr>
            <w:r>
              <w:t>G</w:t>
            </w:r>
            <w:r w:rsidR="00AE3BF2">
              <w:t xml:space="preserve">ive us a call </w:t>
            </w:r>
            <w:r w:rsidR="00EB5799">
              <w:t>on 0161 308 5000</w:t>
            </w:r>
          </w:p>
          <w:p w14:paraId="6E680AA2" w14:textId="6BC9FC68" w:rsidR="005C61E4" w:rsidRPr="00AA4794" w:rsidRDefault="00AE3BF2" w:rsidP="005C61E4">
            <w:pPr>
              <w:pStyle w:val="Heading3"/>
              <w:outlineLvl w:val="2"/>
            </w:pPr>
            <w:r>
              <w:t xml:space="preserve">Age Uk Tameside </w:t>
            </w:r>
          </w:p>
          <w:p w14:paraId="286CE8C2" w14:textId="3E052751" w:rsidR="005C61E4" w:rsidRPr="00AA4794" w:rsidRDefault="00A37E3D" w:rsidP="00AA4794">
            <w:pPr>
              <w:pStyle w:val="ContactInfo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54852928231E49A89E545A06A6649276"/>
                </w:placeholder>
                <w15:appearance w15:val="hidden"/>
                <w:text w:multiLine="1"/>
              </w:sdtPr>
              <w:sdtEndPr/>
              <w:sdtContent>
                <w:r w:rsidR="00AE3BF2">
                  <w:t xml:space="preserve">131 Katherine Street </w:t>
                </w:r>
                <w:r w:rsidR="00AE3BF2">
                  <w:br/>
                  <w:t>Ashton Under Lyne</w:t>
                </w:r>
                <w:r w:rsidR="00AE3BF2">
                  <w:br/>
                  <w:t xml:space="preserve">OL6 7AH  </w:t>
                </w:r>
                <w:r w:rsidR="00EB5799">
                  <w:br/>
                </w:r>
                <w:r w:rsidR="00EB5799">
                  <w:br/>
                </w:r>
              </w:sdtContent>
            </w:sdt>
          </w:p>
          <w:p w14:paraId="752A1059" w14:textId="11F1C767" w:rsidR="005C61E4" w:rsidRDefault="00EB5799" w:rsidP="007D557F">
            <w:pPr>
              <w:pStyle w:val="ContactInfo"/>
              <w:spacing w:line="312" w:lineRule="auto"/>
              <w:rPr>
                <w:bCs w:val="0"/>
                <w:sz w:val="28"/>
                <w:szCs w:val="28"/>
              </w:rPr>
            </w:pPr>
            <w:r>
              <w:rPr>
                <w:bCs w:val="0"/>
                <w:sz w:val="28"/>
                <w:szCs w:val="28"/>
              </w:rPr>
              <w:t xml:space="preserve">This offer is for a limited time only from 10:09:21 to </w:t>
            </w:r>
            <w:r w:rsidR="004E682A">
              <w:rPr>
                <w:bCs w:val="0"/>
                <w:sz w:val="28"/>
                <w:szCs w:val="28"/>
              </w:rPr>
              <w:t>17</w:t>
            </w:r>
            <w:r>
              <w:rPr>
                <w:bCs w:val="0"/>
                <w:sz w:val="28"/>
                <w:szCs w:val="28"/>
              </w:rPr>
              <w:t>:1</w:t>
            </w:r>
            <w:r w:rsidR="004E682A">
              <w:rPr>
                <w:bCs w:val="0"/>
                <w:sz w:val="28"/>
                <w:szCs w:val="28"/>
              </w:rPr>
              <w:t>2</w:t>
            </w:r>
            <w:r>
              <w:rPr>
                <w:bCs w:val="0"/>
                <w:sz w:val="28"/>
                <w:szCs w:val="28"/>
              </w:rPr>
              <w:t xml:space="preserve">:21 </w:t>
            </w:r>
          </w:p>
          <w:p w14:paraId="78189090" w14:textId="77777777" w:rsidR="00EB5799" w:rsidRDefault="00EB5799" w:rsidP="007D557F">
            <w:pPr>
              <w:pStyle w:val="ContactInfo"/>
              <w:spacing w:line="312" w:lineRule="auto"/>
              <w:rPr>
                <w:bCs w:val="0"/>
                <w:sz w:val="28"/>
                <w:szCs w:val="28"/>
              </w:rPr>
            </w:pPr>
          </w:p>
          <w:p w14:paraId="701D33C6" w14:textId="39429184" w:rsidR="007D557F" w:rsidRPr="007D557F" w:rsidRDefault="007D557F" w:rsidP="00AA4794">
            <w:pPr>
              <w:pStyle w:val="ContactInfo"/>
              <w:spacing w:line="312" w:lineRule="auto"/>
              <w:rPr>
                <w:sz w:val="20"/>
                <w:szCs w:val="20"/>
              </w:rPr>
            </w:pPr>
          </w:p>
          <w:p w14:paraId="69C2172C" w14:textId="2C259189" w:rsidR="005C61E4" w:rsidRPr="00AA4794" w:rsidRDefault="005C61E4" w:rsidP="00AA4794">
            <w:pPr>
              <w:pStyle w:val="ContactInfo"/>
              <w:spacing w:line="312" w:lineRule="auto"/>
            </w:pPr>
          </w:p>
          <w:p w14:paraId="55FFE21A" w14:textId="220A3866" w:rsidR="005C61E4" w:rsidRPr="00AA4794" w:rsidRDefault="005C61E4" w:rsidP="00AA4794">
            <w:pPr>
              <w:pStyle w:val="ContactInfo"/>
              <w:spacing w:line="312" w:lineRule="auto"/>
            </w:pPr>
          </w:p>
        </w:tc>
      </w:tr>
    </w:tbl>
    <w:p w14:paraId="7C6E9E7D" w14:textId="77777777" w:rsidR="005C61E4" w:rsidRPr="00076F31" w:rsidRDefault="005C61E4" w:rsidP="00AA4794">
      <w:pPr>
        <w:pStyle w:val="NoSpacing"/>
      </w:pPr>
    </w:p>
    <w:sectPr w:rsidR="005C61E4" w:rsidRPr="00076F31" w:rsidSect="00476C12">
      <w:pgSz w:w="12240" w:h="15840"/>
      <w:pgMar w:top="720" w:right="720" w:bottom="360" w:left="720" w:header="720" w:footer="720" w:gutter="0"/>
      <w:pgBorders w:offsetFrom="page">
        <w:top w:val="thinThickThinSmallGap" w:sz="24" w:space="24" w:color="00B0F0"/>
        <w:left w:val="thinThickThinSmallGap" w:sz="24" w:space="24" w:color="00B0F0"/>
        <w:bottom w:val="thinThickThinSmallGap" w:sz="24" w:space="24" w:color="00B0F0"/>
        <w:right w:val="thinThickThinSmallGap" w:sz="24" w:space="24" w:color="00B0F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7367E" w14:textId="77777777" w:rsidR="00A37E3D" w:rsidRDefault="00A37E3D" w:rsidP="005F5D5F">
      <w:pPr>
        <w:spacing w:after="0" w:line="240" w:lineRule="auto"/>
      </w:pPr>
      <w:r>
        <w:separator/>
      </w:r>
    </w:p>
  </w:endnote>
  <w:endnote w:type="continuationSeparator" w:id="0">
    <w:p w14:paraId="01A7B918" w14:textId="77777777" w:rsidR="00A37E3D" w:rsidRDefault="00A37E3D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7B9BD" w14:textId="77777777" w:rsidR="00A37E3D" w:rsidRDefault="00A37E3D" w:rsidP="005F5D5F">
      <w:pPr>
        <w:spacing w:after="0" w:line="240" w:lineRule="auto"/>
      </w:pPr>
      <w:r>
        <w:separator/>
      </w:r>
    </w:p>
  </w:footnote>
  <w:footnote w:type="continuationSeparator" w:id="0">
    <w:p w14:paraId="5A19D99F" w14:textId="77777777" w:rsidR="00A37E3D" w:rsidRDefault="00A37E3D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BF2"/>
    <w:rsid w:val="000168C0"/>
    <w:rsid w:val="000427C6"/>
    <w:rsid w:val="00076F31"/>
    <w:rsid w:val="0008105E"/>
    <w:rsid w:val="000B4C91"/>
    <w:rsid w:val="000C13DB"/>
    <w:rsid w:val="00132BD6"/>
    <w:rsid w:val="00137CE9"/>
    <w:rsid w:val="00171CDD"/>
    <w:rsid w:val="00175521"/>
    <w:rsid w:val="00181FB9"/>
    <w:rsid w:val="00251739"/>
    <w:rsid w:val="00261A78"/>
    <w:rsid w:val="002B2338"/>
    <w:rsid w:val="002D0DAC"/>
    <w:rsid w:val="003B6A17"/>
    <w:rsid w:val="00411532"/>
    <w:rsid w:val="00476C12"/>
    <w:rsid w:val="004E682A"/>
    <w:rsid w:val="005222EE"/>
    <w:rsid w:val="00541BB3"/>
    <w:rsid w:val="00541D88"/>
    <w:rsid w:val="00544732"/>
    <w:rsid w:val="005C61E4"/>
    <w:rsid w:val="005F5D5F"/>
    <w:rsid w:val="00665EA1"/>
    <w:rsid w:val="006A572D"/>
    <w:rsid w:val="006E5B0F"/>
    <w:rsid w:val="006F4140"/>
    <w:rsid w:val="0076200F"/>
    <w:rsid w:val="0079199F"/>
    <w:rsid w:val="007B5354"/>
    <w:rsid w:val="007D557F"/>
    <w:rsid w:val="00837654"/>
    <w:rsid w:val="00880783"/>
    <w:rsid w:val="008B5772"/>
    <w:rsid w:val="008C031F"/>
    <w:rsid w:val="008C1756"/>
    <w:rsid w:val="008D17FF"/>
    <w:rsid w:val="008F6C52"/>
    <w:rsid w:val="009141C6"/>
    <w:rsid w:val="00924399"/>
    <w:rsid w:val="00A03450"/>
    <w:rsid w:val="00A124F9"/>
    <w:rsid w:val="00A37E3D"/>
    <w:rsid w:val="00A97C88"/>
    <w:rsid w:val="00AA4794"/>
    <w:rsid w:val="00AB3068"/>
    <w:rsid w:val="00AB58F4"/>
    <w:rsid w:val="00AE3BF2"/>
    <w:rsid w:val="00AF32DC"/>
    <w:rsid w:val="00B46A60"/>
    <w:rsid w:val="00BC6ED1"/>
    <w:rsid w:val="00C57F20"/>
    <w:rsid w:val="00D16845"/>
    <w:rsid w:val="00D56FBE"/>
    <w:rsid w:val="00D751DD"/>
    <w:rsid w:val="00DF097B"/>
    <w:rsid w:val="00E3564F"/>
    <w:rsid w:val="00EB5799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A4DAF7"/>
  <w15:chartTrackingRefBased/>
  <w15:docId w15:val="{31480F59-F516-4E09-9F0C-74035764C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F09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euk.org.uk/tamesid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rpeFJ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8E3B1CA01F94C2284C82DBAD3523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E40BD-8948-4AB8-BD50-D00124A74593}"/>
      </w:docPartPr>
      <w:docPartBody>
        <w:p w:rsidR="0039053F" w:rsidRDefault="0039053F">
          <w:pPr>
            <w:pStyle w:val="48E3B1CA01F94C2284C82DBAD352331B"/>
          </w:pPr>
          <w:r w:rsidRPr="00AA4794">
            <w:t>────</w:t>
          </w:r>
        </w:p>
      </w:docPartBody>
    </w:docPart>
    <w:docPart>
      <w:docPartPr>
        <w:name w:val="AA69647867D84357AEF10BDB06D4D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44D84-5974-4E49-AFEC-ABBED8CE7CF4}"/>
      </w:docPartPr>
      <w:docPartBody>
        <w:p w:rsidR="0039053F" w:rsidRDefault="0039053F">
          <w:pPr>
            <w:pStyle w:val="AA69647867D84357AEF10BDB06D4DDE3"/>
          </w:pPr>
          <w:r w:rsidRPr="00AA4794">
            <w:t>────</w:t>
          </w:r>
        </w:p>
      </w:docPartBody>
    </w:docPart>
    <w:docPart>
      <w:docPartPr>
        <w:name w:val="6FD21D7778D645C68E4CF4DB9074C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E1708-BB40-44B3-8547-4B29C8DF1E16}"/>
      </w:docPartPr>
      <w:docPartBody>
        <w:p w:rsidR="0039053F" w:rsidRDefault="0039053F">
          <w:pPr>
            <w:pStyle w:val="6FD21D7778D645C68E4CF4DB9074C13D"/>
          </w:pPr>
          <w:r w:rsidRPr="00AA4794">
            <w:t>────</w:t>
          </w:r>
        </w:p>
      </w:docPartBody>
    </w:docPart>
    <w:docPart>
      <w:docPartPr>
        <w:name w:val="54852928231E49A89E545A06A6649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7297F-F67C-4DCA-B3A5-B5BD9E2A5406}"/>
      </w:docPartPr>
      <w:docPartBody>
        <w:p w:rsidR="0039053F" w:rsidRDefault="0039053F">
          <w:pPr>
            <w:pStyle w:val="54852928231E49A89E545A06A6649276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53F"/>
    <w:rsid w:val="0039053F"/>
    <w:rsid w:val="0074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E3B1CA01F94C2284C82DBAD352331B">
    <w:name w:val="48E3B1CA01F94C2284C82DBAD352331B"/>
  </w:style>
  <w:style w:type="paragraph" w:customStyle="1" w:styleId="AA69647867D84357AEF10BDB06D4DDE3">
    <w:name w:val="AA69647867D84357AEF10BDB06D4DDE3"/>
  </w:style>
  <w:style w:type="paragraph" w:customStyle="1" w:styleId="6FD21D7778D645C68E4CF4DB9074C13D">
    <w:name w:val="6FD21D7778D645C68E4CF4DB9074C13D"/>
  </w:style>
  <w:style w:type="paragraph" w:customStyle="1" w:styleId="54852928231E49A89E545A06A6649276">
    <w:name w:val="54852928231E49A89E545A06A66492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3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Faith Joanne Thorpe</dc:creator>
  <cp:keywords/>
  <dc:description/>
  <cp:lastModifiedBy>Peter Lloyd</cp:lastModifiedBy>
  <cp:revision>2</cp:revision>
  <dcterms:created xsi:type="dcterms:W3CDTF">2021-10-11T08:07:00Z</dcterms:created>
  <dcterms:modified xsi:type="dcterms:W3CDTF">2021-10-11T08:07:00Z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